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77BB" w14:textId="77777777" w:rsidR="00A216A4" w:rsidRDefault="00A433DD" w:rsidP="000F4F44">
      <w:pPr>
        <w:spacing w:after="120" w:line="240" w:lineRule="auto"/>
        <w:rPr>
          <w:rFonts w:cs="Arial"/>
          <w:b/>
          <w:bCs/>
          <w:szCs w:val="28"/>
        </w:rPr>
      </w:pPr>
      <w:r>
        <w:rPr>
          <w:rFonts w:cs="Arial"/>
          <w:b/>
          <w:bCs/>
          <w:szCs w:val="28"/>
        </w:rPr>
        <w:t xml:space="preserve">Deutscher Verein der Blinden und Sehbehinderten </w:t>
      </w:r>
      <w:r w:rsidR="00975B97">
        <w:rPr>
          <w:rFonts w:cs="Arial"/>
          <w:b/>
          <w:bCs/>
          <w:szCs w:val="28"/>
        </w:rPr>
        <w:br/>
      </w:r>
      <w:r>
        <w:rPr>
          <w:rFonts w:cs="Arial"/>
          <w:b/>
          <w:bCs/>
          <w:szCs w:val="28"/>
        </w:rPr>
        <w:t xml:space="preserve">in Studium und Beruf e.V. </w:t>
      </w:r>
    </w:p>
    <w:p w14:paraId="15C47B62" w14:textId="6A2425BE" w:rsidR="00A433DD" w:rsidRDefault="00A433DD" w:rsidP="000F4F44">
      <w:pPr>
        <w:spacing w:after="120" w:line="240" w:lineRule="auto"/>
        <w:rPr>
          <w:rFonts w:cs="Arial"/>
          <w:szCs w:val="28"/>
        </w:rPr>
      </w:pPr>
      <w:r>
        <w:rPr>
          <w:rFonts w:cs="Arial"/>
          <w:b/>
          <w:bCs/>
          <w:szCs w:val="28"/>
        </w:rPr>
        <w:t>Frauenbergstraße 8, 35039 Marburg</w:t>
      </w:r>
    </w:p>
    <w:p w14:paraId="0570874A" w14:textId="3ED3AD6F" w:rsidR="008231AC" w:rsidRDefault="008231AC" w:rsidP="008231AC">
      <w:pPr>
        <w:spacing w:after="120" w:line="240" w:lineRule="auto"/>
        <w:rPr>
          <w:rFonts w:cs="Arial"/>
          <w:bCs/>
          <w:szCs w:val="28"/>
        </w:rPr>
      </w:pPr>
      <w:r>
        <w:rPr>
          <w:rFonts w:cs="Arial"/>
          <w:bCs/>
          <w:szCs w:val="28"/>
        </w:rPr>
        <w:t>Fachgruppe Musik</w:t>
      </w:r>
    </w:p>
    <w:p w14:paraId="48DC57D0" w14:textId="2E8E8F96" w:rsidR="008231AC" w:rsidRDefault="00A433DD" w:rsidP="008231AC">
      <w:pPr>
        <w:spacing w:after="0" w:line="240" w:lineRule="auto"/>
        <w:rPr>
          <w:rFonts w:cs="Arial"/>
          <w:bCs/>
          <w:szCs w:val="28"/>
        </w:rPr>
      </w:pPr>
      <w:r w:rsidRPr="009659D7">
        <w:rPr>
          <w:rFonts w:cs="Arial"/>
          <w:bCs/>
          <w:szCs w:val="28"/>
        </w:rPr>
        <w:t xml:space="preserve">Kontakt: </w:t>
      </w:r>
      <w:r w:rsidR="00D112B3">
        <w:rPr>
          <w:rFonts w:cs="Arial"/>
          <w:bCs/>
          <w:szCs w:val="28"/>
        </w:rPr>
        <w:t>Stefan Alberthauser</w:t>
      </w:r>
    </w:p>
    <w:p w14:paraId="700BFAF7" w14:textId="0C3EC533" w:rsidR="008231AC" w:rsidRDefault="00A433DD" w:rsidP="008231AC">
      <w:pPr>
        <w:spacing w:after="0" w:line="240" w:lineRule="auto"/>
        <w:rPr>
          <w:rFonts w:cs="Arial"/>
          <w:bCs/>
          <w:szCs w:val="28"/>
        </w:rPr>
      </w:pPr>
      <w:r w:rsidRPr="009659D7">
        <w:rPr>
          <w:rFonts w:cs="Arial"/>
          <w:bCs/>
          <w:szCs w:val="28"/>
        </w:rPr>
        <w:t>Ansc</w:t>
      </w:r>
      <w:r w:rsidR="000F4F44">
        <w:rPr>
          <w:rFonts w:cs="Arial"/>
          <w:bCs/>
          <w:szCs w:val="28"/>
        </w:rPr>
        <w:t xml:space="preserve">hrift: </w:t>
      </w:r>
      <w:r w:rsidR="006C206B">
        <w:rPr>
          <w:rFonts w:cs="Arial"/>
          <w:bCs/>
          <w:szCs w:val="28"/>
        </w:rPr>
        <w:t>Bahnstraße 29, 86199 Augsburg</w:t>
      </w:r>
    </w:p>
    <w:p w14:paraId="2DBE0E1C" w14:textId="1859EAC1" w:rsidR="00A433DD" w:rsidRPr="009659D7" w:rsidRDefault="000F4F44" w:rsidP="008231AC">
      <w:pPr>
        <w:spacing w:after="0" w:line="240" w:lineRule="auto"/>
        <w:rPr>
          <w:rFonts w:cs="Arial"/>
          <w:szCs w:val="28"/>
        </w:rPr>
      </w:pPr>
      <w:r>
        <w:rPr>
          <w:rFonts w:cs="Arial"/>
          <w:bCs/>
          <w:szCs w:val="28"/>
        </w:rPr>
        <w:t>Telefon:</w:t>
      </w:r>
      <w:r w:rsidR="006C206B" w:rsidRPr="006C206B">
        <w:t xml:space="preserve"> </w:t>
      </w:r>
      <w:r w:rsidR="006C206B" w:rsidRPr="006C206B">
        <w:rPr>
          <w:rFonts w:cs="Arial"/>
          <w:bCs/>
          <w:szCs w:val="28"/>
        </w:rPr>
        <w:t>0821 4703202</w:t>
      </w:r>
      <w:r>
        <w:rPr>
          <w:rFonts w:cs="Arial"/>
          <w:bCs/>
          <w:szCs w:val="28"/>
        </w:rPr>
        <w:t xml:space="preserve">, </w:t>
      </w:r>
      <w:r w:rsidR="00A433DD" w:rsidRPr="009659D7">
        <w:rPr>
          <w:rFonts w:cs="Arial"/>
          <w:bCs/>
          <w:szCs w:val="28"/>
        </w:rPr>
        <w:t>Mail:</w:t>
      </w:r>
      <w:r w:rsidR="00A216A4">
        <w:rPr>
          <w:rFonts w:cs="Arial"/>
          <w:bCs/>
          <w:szCs w:val="28"/>
        </w:rPr>
        <w:t xml:space="preserve"> </w:t>
      </w:r>
      <w:hyperlink r:id="rId9" w:history="1">
        <w:r w:rsidR="006C206B" w:rsidRPr="007D40D3">
          <w:rPr>
            <w:rStyle w:val="Hyperlink"/>
          </w:rPr>
          <w:t>orgelstefan@icloud.com</w:t>
        </w:r>
      </w:hyperlink>
      <w:r w:rsidR="006C206B">
        <w:t xml:space="preserve"> </w:t>
      </w:r>
    </w:p>
    <w:p w14:paraId="6F3001CA" w14:textId="1A1BC189" w:rsidR="005030BB" w:rsidRDefault="005030BB" w:rsidP="00A216A4">
      <w:pPr>
        <w:pStyle w:val="berschrift1"/>
      </w:pPr>
      <w:r>
        <w:t xml:space="preserve">Einladung zum Seminar </w:t>
      </w:r>
      <w:r w:rsidR="00A216A4">
        <w:br/>
      </w:r>
      <w:r>
        <w:t>"</w:t>
      </w:r>
      <w:r w:rsidR="00966BD7">
        <w:t>Singen und Sprechen</w:t>
      </w:r>
      <w:r w:rsidR="00975B97">
        <w:t xml:space="preserve"> - zwei Seiten einer Medaille</w:t>
      </w:r>
      <w:r>
        <w:t>"</w:t>
      </w:r>
    </w:p>
    <w:p w14:paraId="1FC19660" w14:textId="77777777" w:rsidR="005030BB" w:rsidRDefault="005030BB" w:rsidP="009B267D">
      <w:pPr>
        <w:spacing w:after="120" w:line="259" w:lineRule="auto"/>
      </w:pPr>
      <w:r>
        <w:t>Sehr geehrte Damen und Herren, liebe Mitglieder,</w:t>
      </w:r>
    </w:p>
    <w:p w14:paraId="5A8E4B7A" w14:textId="4FA4F299" w:rsidR="00D972E8" w:rsidRDefault="00C93755" w:rsidP="009B267D">
      <w:pPr>
        <w:spacing w:after="120" w:line="259" w:lineRule="auto"/>
      </w:pPr>
      <w:r>
        <w:t xml:space="preserve">vom </w:t>
      </w:r>
      <w:r w:rsidR="00966BD7">
        <w:t>19</w:t>
      </w:r>
      <w:r>
        <w:t>.</w:t>
      </w:r>
      <w:r w:rsidR="00EC792B">
        <w:t xml:space="preserve"> </w:t>
      </w:r>
      <w:r>
        <w:t>-</w:t>
      </w:r>
      <w:r w:rsidR="00EC792B">
        <w:t xml:space="preserve"> </w:t>
      </w:r>
      <w:r w:rsidR="00966BD7">
        <w:t>22</w:t>
      </w:r>
      <w:r>
        <w:t>.</w:t>
      </w:r>
      <w:r w:rsidR="00966BD7">
        <w:t>01</w:t>
      </w:r>
      <w:r>
        <w:t>.</w:t>
      </w:r>
      <w:r w:rsidR="00EC792B">
        <w:t xml:space="preserve"> </w:t>
      </w:r>
      <w:r>
        <w:t>202</w:t>
      </w:r>
      <w:r w:rsidR="00966BD7">
        <w:t>7</w:t>
      </w:r>
      <w:r w:rsidR="005030BB">
        <w:t xml:space="preserve"> führt die Fachgruppe Musik im DVBS wieder ein Fortbildungsseminar durch. </w:t>
      </w:r>
      <w:r w:rsidR="00966BD7">
        <w:t>Das Seminar richtet sich an alle</w:t>
      </w:r>
      <w:r w:rsidR="00D972E8">
        <w:t xml:space="preserve"> blinden und sehbehinderten Menschen</w:t>
      </w:r>
      <w:r w:rsidR="00966BD7">
        <w:t xml:space="preserve">, die </w:t>
      </w:r>
      <w:r w:rsidR="00D972E8">
        <w:t>beruflich im Bereich Musik engagiert sind; ob in Musikunterricht, Kirchenmusik, Chorleitung usw.</w:t>
      </w:r>
    </w:p>
    <w:p w14:paraId="79627551" w14:textId="34F14A94" w:rsidR="00966BD7" w:rsidRDefault="00220B61" w:rsidP="009B267D">
      <w:pPr>
        <w:spacing w:after="120" w:line="259" w:lineRule="auto"/>
      </w:pPr>
      <w:r>
        <w:t>Es sind auch alle Interessierte sehr willkommen, die nicht aktiv am Dirigierunterricht teilnehmen</w:t>
      </w:r>
      <w:r w:rsidR="00C30733">
        <w:t xml:space="preserve"> möchten</w:t>
      </w:r>
      <w:r w:rsidR="00D972E8">
        <w:t>, aber gerne singen und sprechen</w:t>
      </w:r>
      <w:r w:rsidR="00C30733">
        <w:t>.</w:t>
      </w:r>
    </w:p>
    <w:p w14:paraId="29153738" w14:textId="5AECA3ED" w:rsidR="009879A3" w:rsidRDefault="00C93755" w:rsidP="009B267D">
      <w:pPr>
        <w:spacing w:after="120" w:line="259" w:lineRule="auto"/>
      </w:pPr>
      <w:r>
        <w:t>An drei T</w:t>
      </w:r>
      <w:r w:rsidR="005030BB">
        <w:t xml:space="preserve">agen steht uns </w:t>
      </w:r>
      <w:r w:rsidR="00F21D7E">
        <w:t>Frau</w:t>
      </w:r>
      <w:r w:rsidR="008231AC">
        <w:t xml:space="preserve"> </w:t>
      </w:r>
      <w:r w:rsidR="00966BD7">
        <w:t>Lydia Schimmer</w:t>
      </w:r>
      <w:r w:rsidR="00434138">
        <w:t xml:space="preserve"> </w:t>
      </w:r>
      <w:r w:rsidR="00DB3A7A">
        <w:t>als D</w:t>
      </w:r>
      <w:r w:rsidR="005030BB">
        <w:t>ozent</w:t>
      </w:r>
      <w:r w:rsidR="00F21D7E">
        <w:t>in</w:t>
      </w:r>
      <w:r w:rsidR="005030BB">
        <w:t xml:space="preserve"> für Dirigierunterricht und </w:t>
      </w:r>
      <w:r w:rsidR="00F21D7E">
        <w:t xml:space="preserve">die </w:t>
      </w:r>
      <w:r w:rsidR="005030BB">
        <w:t>Chorproben zur Verfügung.</w:t>
      </w:r>
      <w:r w:rsidR="009879A3">
        <w:t xml:space="preserve"> </w:t>
      </w:r>
      <w:r w:rsidR="00E81D6F">
        <w:t xml:space="preserve">Neben der Auffrischung von Basics (Schlagtechniken etc.) wird </w:t>
      </w:r>
      <w:r w:rsidR="009879A3">
        <w:t>Chorliteratur aus verschiedenen Stilrichtungen erarbeitet.</w:t>
      </w:r>
      <w:r w:rsidR="00D972E8">
        <w:t xml:space="preserve"> </w:t>
      </w:r>
    </w:p>
    <w:p w14:paraId="341F16F5" w14:textId="2F9EC61C" w:rsidR="008231AC" w:rsidRPr="00D972E8" w:rsidRDefault="00D87FBC" w:rsidP="009B267D">
      <w:pPr>
        <w:spacing w:after="120" w:line="259" w:lineRule="auto"/>
      </w:pPr>
      <w:r>
        <w:t xml:space="preserve">Frau </w:t>
      </w:r>
      <w:r w:rsidR="009879A3">
        <w:t xml:space="preserve">Lydia Schimmer </w:t>
      </w:r>
      <w:r w:rsidR="00434138">
        <w:t>studierte Kirchenmusik und Instrumentalpädagogik für Tasteninstrumente sowie Orgel in Stuttgart, Paris, Freiburg und Basel. Sie war Preisträgerin mehrerer Wettbewerbe.</w:t>
      </w:r>
    </w:p>
    <w:p w14:paraId="0F296383" w14:textId="5C74B451" w:rsidR="00434138" w:rsidRPr="009B267D" w:rsidRDefault="00434138" w:rsidP="009B267D">
      <w:pPr>
        <w:spacing w:after="120" w:line="259" w:lineRule="auto"/>
        <w:rPr>
          <w:rFonts w:ascii="Calibri" w:hAnsi="Calibri"/>
          <w:sz w:val="22"/>
        </w:rPr>
      </w:pPr>
      <w:r>
        <w:t xml:space="preserve">2022 wurde </w:t>
      </w:r>
      <w:r w:rsidR="001109B5">
        <w:t xml:space="preserve">sie </w:t>
      </w:r>
      <w:r>
        <w:t xml:space="preserve">Domkapellmeisterin an der Stuttgarter Domkirche </w:t>
      </w:r>
      <w:r w:rsidR="008231AC">
        <w:br/>
      </w:r>
      <w:r>
        <w:t xml:space="preserve">St. Eberhard. Als Leiterin der Dommusik und der Mädchenkantorei der Konkathedrale der Diözese Rottenburg-Stuttgart, sowie der Domsingschule. pflegt sie Kooperationen mit u.a. der Staatsoper Stuttgart, der Musikhochschule Stuttgart, der Internationalen Bachakademie, und </w:t>
      </w:r>
      <w:r w:rsidR="001109B5">
        <w:t xml:space="preserve">den </w:t>
      </w:r>
      <w:r>
        <w:t>Hymnus-Chorknaben.</w:t>
      </w:r>
      <w:r w:rsidR="009B267D">
        <w:rPr>
          <w:rFonts w:ascii="Calibri" w:hAnsi="Calibri"/>
          <w:sz w:val="22"/>
        </w:rPr>
        <w:t xml:space="preserve"> </w:t>
      </w:r>
      <w:r>
        <w:t>Mit dem Konzertchor der Mädchenkantorei Stuttgart macht sie Konzertreisen in Europa.</w:t>
      </w:r>
      <w:r w:rsidR="006B5635">
        <w:t xml:space="preserve"> </w:t>
      </w:r>
    </w:p>
    <w:p w14:paraId="687CC3AC" w14:textId="2BC7C1AD" w:rsidR="007640D9" w:rsidRDefault="000C7F68" w:rsidP="009B267D">
      <w:pPr>
        <w:spacing w:after="120" w:line="259" w:lineRule="auto"/>
      </w:pPr>
      <w:r>
        <w:t xml:space="preserve">Frau </w:t>
      </w:r>
      <w:r w:rsidR="009038E7">
        <w:t>Marion Wildegger Bitz</w:t>
      </w:r>
      <w:r>
        <w:t xml:space="preserve"> </w:t>
      </w:r>
      <w:r w:rsidR="003874A4">
        <w:t xml:space="preserve">erarbeitet </w:t>
      </w:r>
      <w:r>
        <w:t>in ihrem Kurs Zugänge zum „richtigen“ Sprechen</w:t>
      </w:r>
      <w:r w:rsidR="00BD6EFE">
        <w:t xml:space="preserve"> und Singen</w:t>
      </w:r>
      <w:r>
        <w:t xml:space="preserve">. Mit Einbeziehung der Körpersprache und Atmung richtet sich </w:t>
      </w:r>
      <w:r w:rsidR="00C41333">
        <w:t xml:space="preserve">zunächst </w:t>
      </w:r>
      <w:r>
        <w:t xml:space="preserve">der Fokus dabei auf </w:t>
      </w:r>
      <w:r w:rsidR="003874A4">
        <w:t xml:space="preserve">die </w:t>
      </w:r>
      <w:r w:rsidR="00BD6EFE">
        <w:t>Ausbildung einer tragfähigen Stimme.</w:t>
      </w:r>
      <w:r w:rsidR="00C41333">
        <w:t xml:space="preserve"> </w:t>
      </w:r>
      <w:r w:rsidR="00126567">
        <w:t xml:space="preserve">Mit dem Blick auf die Textverständlichkeit wird die Behandlung der Konsonanten auch unter </w:t>
      </w:r>
      <w:r w:rsidR="00C41333">
        <w:t>stilistischen Gesichtspunkten</w:t>
      </w:r>
      <w:r w:rsidR="00126567">
        <w:t xml:space="preserve"> behandelt.</w:t>
      </w:r>
      <w:r w:rsidR="00D87FBC">
        <w:t xml:space="preserve"> Sie thematisiert außerdem dem jeweiligen Lebensalter entsprechende Methoden der Stimmbildung. </w:t>
      </w:r>
      <w:r w:rsidR="00126567">
        <w:t xml:space="preserve"> </w:t>
      </w:r>
      <w:r w:rsidR="00C41333">
        <w:t xml:space="preserve"> </w:t>
      </w:r>
    </w:p>
    <w:p w14:paraId="76E9C9FC" w14:textId="384920D1" w:rsidR="000C7F68" w:rsidRDefault="002D7532" w:rsidP="009B267D">
      <w:pPr>
        <w:spacing w:after="120" w:line="259" w:lineRule="auto"/>
      </w:pPr>
      <w:r>
        <w:lastRenderedPageBreak/>
        <w:t xml:space="preserve"> </w:t>
      </w:r>
      <w:r w:rsidR="009879A3">
        <w:t xml:space="preserve"> </w:t>
      </w:r>
      <w:r w:rsidR="00130FEF">
        <w:t xml:space="preserve"> </w:t>
      </w:r>
      <w:r w:rsidR="00BD6EFE">
        <w:t xml:space="preserve">  </w:t>
      </w:r>
      <w:r w:rsidR="009E3ED9">
        <w:t xml:space="preserve"> </w:t>
      </w:r>
      <w:r w:rsidR="000C7F68">
        <w:t xml:space="preserve">  </w:t>
      </w:r>
    </w:p>
    <w:p w14:paraId="1A0FCA1B" w14:textId="32BBDCBE" w:rsidR="009038E7" w:rsidRPr="009038E7" w:rsidRDefault="00A34234" w:rsidP="009038E7">
      <w:pPr>
        <w:spacing w:after="120" w:line="259" w:lineRule="auto"/>
      </w:pPr>
      <w:r>
        <w:t>Frau Marion Wildegger Bitz</w:t>
      </w:r>
      <w:r w:rsidRPr="009038E7">
        <w:t xml:space="preserve"> </w:t>
      </w:r>
      <w:r w:rsidR="009038E7" w:rsidRPr="009038E7">
        <w:t xml:space="preserve">studierte Opern- und Konzertgesang sowie Musikpädagogik an der Hochschule für Musik Saar in Saarbrücken. </w:t>
      </w:r>
    </w:p>
    <w:p w14:paraId="6AC929AD" w14:textId="77777777" w:rsidR="009038E7" w:rsidRPr="009038E7" w:rsidRDefault="009038E7" w:rsidP="009038E7">
      <w:pPr>
        <w:spacing w:after="120" w:line="259" w:lineRule="auto"/>
      </w:pPr>
      <w:r w:rsidRPr="009038E7">
        <w:t xml:space="preserve">Sie war u.a. Stipendiatin des Richard-Wagner-Verbandes. </w:t>
      </w:r>
    </w:p>
    <w:p w14:paraId="4250B0B5" w14:textId="77777777" w:rsidR="009038E7" w:rsidRPr="009038E7" w:rsidRDefault="009038E7" w:rsidP="009038E7">
      <w:pPr>
        <w:spacing w:after="120" w:line="259" w:lineRule="auto"/>
      </w:pPr>
      <w:r w:rsidRPr="009038E7">
        <w:t xml:space="preserve">Sie unterhält eine rege Konzerttätigkeit und ist Mitglied des Vokalquartetts CANTA IV, sowie des Modern Chamber Ensembles, außerdem war sie lange Mitglied im Vokalconsort Parlando. </w:t>
      </w:r>
    </w:p>
    <w:p w14:paraId="0C1C6C2A" w14:textId="396E2C20" w:rsidR="009038E7" w:rsidRDefault="009038E7" w:rsidP="009038E7">
      <w:pPr>
        <w:spacing w:after="120" w:line="259" w:lineRule="auto"/>
      </w:pPr>
      <w:r w:rsidRPr="009038E7">
        <w:t>Sie war als Stimmbildnerin der Trierer Sängerknaben tätig. Seit 2012 hat sie einen Lehrauftrag für Gesang an der Hochschule für Musik in Saarbrücken, seit 2023 hält sie außerdem die Vorlesung „Stimmpflege in der Lebensspanne“, eine, auf die individuelle Altersstufe ausgerichtete Stimmbildung</w:t>
      </w:r>
      <w:r>
        <w:t>.</w:t>
      </w:r>
    </w:p>
    <w:p w14:paraId="6B2B4403" w14:textId="0532E233" w:rsidR="005030BB" w:rsidRDefault="005030BB" w:rsidP="009038E7">
      <w:pPr>
        <w:spacing w:after="120" w:line="259" w:lineRule="auto"/>
      </w:pPr>
      <w:r>
        <w:t>Im Ansch</w:t>
      </w:r>
      <w:r w:rsidR="00DB3A7A">
        <w:t>luss an das Seminar finde</w:t>
      </w:r>
      <w:r w:rsidR="00A52EC3">
        <w:t>t</w:t>
      </w:r>
      <w:r w:rsidR="0096538D">
        <w:t xml:space="preserve"> a</w:t>
      </w:r>
      <w:r w:rsidR="009B267D">
        <w:t>m</w:t>
      </w:r>
      <w:r w:rsidR="0096538D">
        <w:t xml:space="preserve"> </w:t>
      </w:r>
      <w:r w:rsidR="00A52EC3">
        <w:t>22</w:t>
      </w:r>
      <w:r>
        <w:t>.</w:t>
      </w:r>
      <w:r w:rsidR="00A52EC3">
        <w:t>01</w:t>
      </w:r>
      <w:r>
        <w:t xml:space="preserve">. nachmittags die alljährliche Notennetzwerktagung statt. </w:t>
      </w:r>
      <w:r w:rsidR="00E81874">
        <w:t xml:space="preserve">Die </w:t>
      </w:r>
      <w:r>
        <w:t>Einladung zu diese</w:t>
      </w:r>
      <w:r w:rsidR="00A52EC3">
        <w:t>r</w:t>
      </w:r>
      <w:r>
        <w:t xml:space="preserve"> Veranstaltung w</w:t>
      </w:r>
      <w:r w:rsidR="00A52EC3">
        <w:t>ird</w:t>
      </w:r>
      <w:r>
        <w:t xml:space="preserve"> getrennt versandt.</w:t>
      </w:r>
    </w:p>
    <w:p w14:paraId="75DD081E" w14:textId="77777777" w:rsidR="005030BB" w:rsidRDefault="005030BB" w:rsidP="009B267D">
      <w:pPr>
        <w:pStyle w:val="berschrift2"/>
        <w:spacing w:line="259" w:lineRule="auto"/>
      </w:pPr>
      <w:r>
        <w:t>Tagungsort:</w:t>
      </w:r>
    </w:p>
    <w:p w14:paraId="3B8D6FCB" w14:textId="42AC1458" w:rsidR="005030BB" w:rsidRPr="007B5508" w:rsidRDefault="007B5508" w:rsidP="009B267D">
      <w:pPr>
        <w:pStyle w:val="StandardWeb"/>
        <w:shd w:val="clear" w:color="auto" w:fill="FFFFFF"/>
        <w:spacing w:before="0" w:beforeAutospacing="0" w:after="300" w:afterAutospacing="0" w:line="259" w:lineRule="auto"/>
        <w:rPr>
          <w:color w:val="6F6F6E"/>
          <w:spacing w:val="4"/>
          <w:szCs w:val="27"/>
        </w:rPr>
      </w:pPr>
      <w:r w:rsidRPr="008231AC">
        <w:rPr>
          <w:spacing w:val="4"/>
          <w:szCs w:val="27"/>
        </w:rPr>
        <w:t>Exerzitienhaus Leitershofen</w:t>
      </w:r>
      <w:r w:rsidRPr="008231AC">
        <w:rPr>
          <w:spacing w:val="4"/>
          <w:szCs w:val="27"/>
        </w:rPr>
        <w:br/>
        <w:t>Krippackerstraße 6</w:t>
      </w:r>
      <w:r w:rsidRPr="008231AC">
        <w:rPr>
          <w:spacing w:val="4"/>
          <w:szCs w:val="27"/>
        </w:rPr>
        <w:br/>
        <w:t>86391 Stadtbergen</w:t>
      </w:r>
      <w:r w:rsidRPr="008231AC">
        <w:rPr>
          <w:spacing w:val="4"/>
          <w:szCs w:val="27"/>
        </w:rPr>
        <w:br/>
        <w:t>Telefon: 0821 / 90754-0</w:t>
      </w:r>
      <w:r w:rsidRPr="008231AC">
        <w:rPr>
          <w:spacing w:val="4"/>
          <w:szCs w:val="27"/>
        </w:rPr>
        <w:br/>
        <w:t>E-Mail:</w:t>
      </w:r>
      <w:r w:rsidR="008231AC" w:rsidRPr="008231AC">
        <w:rPr>
          <w:spacing w:val="4"/>
          <w:szCs w:val="27"/>
        </w:rPr>
        <w:t xml:space="preserve"> </w:t>
      </w:r>
      <w:hyperlink r:id="rId10" w:history="1">
        <w:r w:rsidRPr="007B5508">
          <w:rPr>
            <w:rStyle w:val="Hyperlink"/>
            <w:color w:val="2760A9"/>
            <w:spacing w:val="4"/>
            <w:szCs w:val="27"/>
          </w:rPr>
          <w:t>info@exerzitienhaus.org</w:t>
        </w:r>
      </w:hyperlink>
    </w:p>
    <w:p w14:paraId="63498D79" w14:textId="79428A5D" w:rsidR="005030BB" w:rsidRDefault="005030BB" w:rsidP="009B267D">
      <w:pPr>
        <w:spacing w:after="120" w:line="259" w:lineRule="auto"/>
      </w:pPr>
      <w:r>
        <w:t>Für das Chorleitungsseminar</w:t>
      </w:r>
      <w:r w:rsidR="00F22C02">
        <w:t xml:space="preserve"> </w:t>
      </w:r>
      <w:r w:rsidR="00A52EC3">
        <w:t xml:space="preserve">wird </w:t>
      </w:r>
      <w:r w:rsidR="00F22C02">
        <w:t xml:space="preserve">Frau </w:t>
      </w:r>
      <w:r w:rsidR="00A52EC3">
        <w:t>Schimmer</w:t>
      </w:r>
      <w:r w:rsidR="00F22C02">
        <w:t xml:space="preserve"> </w:t>
      </w:r>
      <w:r w:rsidR="009659D7">
        <w:t>vier</w:t>
      </w:r>
      <w:r w:rsidR="00F22C02">
        <w:t xml:space="preserve"> Stücke vorschlagen, die den Teilnehmern nach der Anmeldung rechtzeitig </w:t>
      </w:r>
      <w:r w:rsidR="00817556">
        <w:t xml:space="preserve">zur Vorbereitung </w:t>
      </w:r>
      <w:r w:rsidR="009659D7">
        <w:t xml:space="preserve">zugehen. </w:t>
      </w:r>
      <w:r w:rsidR="00817556">
        <w:t xml:space="preserve">Darüber hinaus </w:t>
      </w:r>
      <w:r w:rsidR="00A52EC3">
        <w:t>kann</w:t>
      </w:r>
      <w:r w:rsidR="0096538D">
        <w:t xml:space="preserve"> jeder Teilnehmende </w:t>
      </w:r>
      <w:r w:rsidR="009659D7">
        <w:t>ein</w:t>
      </w:r>
      <w:r w:rsidR="0096538D">
        <w:t xml:space="preserve"> Chorstück</w:t>
      </w:r>
      <w:r w:rsidR="006B5635">
        <w:t xml:space="preserve"> (</w:t>
      </w:r>
      <w:r>
        <w:t>unterschiedlicher Stilrichtungen)</w:t>
      </w:r>
      <w:r w:rsidR="006B5635">
        <w:t xml:space="preserve"> einbringen und die Noten</w:t>
      </w:r>
      <w:r>
        <w:t xml:space="preserve"> </w:t>
      </w:r>
      <w:r w:rsidR="006B5635">
        <w:t xml:space="preserve">in </w:t>
      </w:r>
      <w:r>
        <w:t xml:space="preserve">Schwarzschrift </w:t>
      </w:r>
      <w:r w:rsidR="006B5635">
        <w:t xml:space="preserve">(pdf-Datei) per Mail </w:t>
      </w:r>
      <w:r>
        <w:t>an</w:t>
      </w:r>
      <w:r w:rsidR="006B5635">
        <w:t xml:space="preserve"> Stefan Albertshauser, </w:t>
      </w:r>
      <w:r w:rsidR="00F22C02">
        <w:t xml:space="preserve">Mail: </w:t>
      </w:r>
      <w:hyperlink r:id="rId11" w:history="1">
        <w:r w:rsidR="009659D7" w:rsidRPr="007D40D3">
          <w:rPr>
            <w:rStyle w:val="Hyperlink"/>
          </w:rPr>
          <w:t>orgelstefan@icloud.com</w:t>
        </w:r>
      </w:hyperlink>
      <w:r w:rsidR="009659D7">
        <w:t xml:space="preserve">, </w:t>
      </w:r>
      <w:r w:rsidR="007060BA">
        <w:t xml:space="preserve">Tel: 0821 </w:t>
      </w:r>
      <w:r w:rsidR="00F63B22">
        <w:t xml:space="preserve">4703202 </w:t>
      </w:r>
      <w:r w:rsidR="008A72C4">
        <w:t xml:space="preserve">bis zum </w:t>
      </w:r>
      <w:r w:rsidR="008A72C4" w:rsidRPr="00D112B3">
        <w:rPr>
          <w:b/>
          <w:bCs/>
        </w:rPr>
        <w:t>30.11.2026</w:t>
      </w:r>
      <w:r w:rsidR="008A72C4">
        <w:t xml:space="preserve"> </w:t>
      </w:r>
      <w:r w:rsidR="00F63B22">
        <w:t>senden</w:t>
      </w:r>
      <w:r>
        <w:t>.</w:t>
      </w:r>
    </w:p>
    <w:p w14:paraId="6C467D7E" w14:textId="77777777" w:rsidR="004E468B" w:rsidRDefault="005030BB" w:rsidP="009B267D">
      <w:pPr>
        <w:spacing w:after="120" w:line="259" w:lineRule="auto"/>
      </w:pPr>
      <w:r>
        <w:t xml:space="preserve">Dringend gebeten werden alle, die sich anmelden, eine singfähige sehende Begleitperson mitzunehmen, damit ein </w:t>
      </w:r>
      <w:r w:rsidRPr="00DB1167">
        <w:t>Feedback</w:t>
      </w:r>
      <w:r>
        <w:t xml:space="preserve"> im Dirigierunterricht gewährl</w:t>
      </w:r>
      <w:r w:rsidR="001902F4">
        <w:t>eistet ist und eine Chorg</w:t>
      </w:r>
      <w:r>
        <w:t>ruppe zustande kommt.</w:t>
      </w:r>
    </w:p>
    <w:p w14:paraId="17C55086" w14:textId="67493924" w:rsidR="005030BB" w:rsidRDefault="005030BB" w:rsidP="009B267D">
      <w:pPr>
        <w:spacing w:after="120" w:line="259" w:lineRule="auto"/>
      </w:pPr>
      <w:r>
        <w:t xml:space="preserve">An zwei Abenden werden Chorsänger aus der Umgebung zu den Proben eingeladen. </w:t>
      </w:r>
    </w:p>
    <w:p w14:paraId="599EA897" w14:textId="77777777" w:rsidR="005030BB" w:rsidRDefault="005030BB" w:rsidP="009B267D">
      <w:pPr>
        <w:pStyle w:val="berschrift2"/>
        <w:spacing w:line="259" w:lineRule="auto"/>
      </w:pPr>
      <w:r>
        <w:t>Kosten:</w:t>
      </w:r>
    </w:p>
    <w:p w14:paraId="2768ED33" w14:textId="0C4BA1F1" w:rsidR="001109B5" w:rsidRDefault="001109B5" w:rsidP="009B267D">
      <w:pPr>
        <w:spacing w:after="120" w:line="259" w:lineRule="auto"/>
      </w:pPr>
      <w:r>
        <w:t>Das Seminar kann als Fortbildungsmaßnahme beim jeweiligen Arbeitgeber eingereicht werden.</w:t>
      </w:r>
    </w:p>
    <w:p w14:paraId="36B68E9C" w14:textId="599DD796" w:rsidR="005030BB" w:rsidRDefault="005030BB" w:rsidP="009B267D">
      <w:pPr>
        <w:spacing w:after="120" w:line="259" w:lineRule="auto"/>
      </w:pPr>
      <w:r>
        <w:lastRenderedPageBreak/>
        <w:t>Die Seminargebühr beträgt für dieses Seminar:</w:t>
      </w:r>
    </w:p>
    <w:p w14:paraId="1489C3C7" w14:textId="6C1E4B15" w:rsidR="005030BB" w:rsidRDefault="005030BB" w:rsidP="009B267D">
      <w:pPr>
        <w:spacing w:after="120" w:line="259" w:lineRule="auto"/>
        <w:jc w:val="both"/>
      </w:pPr>
      <w:r>
        <w:t xml:space="preserve">Berufstätige und Personen in einer Ausbildung mit Anspruch auf Vergütung: </w:t>
      </w:r>
      <w:r w:rsidR="00D972E8">
        <w:t>800</w:t>
      </w:r>
      <w:r>
        <w:t xml:space="preserve">,00 </w:t>
      </w:r>
      <w:r w:rsidR="00D972E8">
        <w:t>Euro</w:t>
      </w:r>
      <w:r w:rsidR="008231AC">
        <w:t>.</w:t>
      </w:r>
    </w:p>
    <w:p w14:paraId="540A40F6" w14:textId="4AA864A1" w:rsidR="008231AC" w:rsidRDefault="008231AC" w:rsidP="009B267D">
      <w:pPr>
        <w:spacing w:after="120" w:line="259" w:lineRule="auto"/>
        <w:jc w:val="both"/>
      </w:pPr>
      <w:r>
        <w:t xml:space="preserve">Für Begleitpersonen werden berechnet: </w:t>
      </w:r>
      <w:r w:rsidR="00D972E8">
        <w:t>500</w:t>
      </w:r>
      <w:r>
        <w:t xml:space="preserve">,00 </w:t>
      </w:r>
      <w:r w:rsidR="00D972E8">
        <w:t>Euro.</w:t>
      </w:r>
    </w:p>
    <w:p w14:paraId="04285940" w14:textId="7573B73A" w:rsidR="005030BB" w:rsidRDefault="005030BB" w:rsidP="00D972E8">
      <w:pPr>
        <w:spacing w:after="120" w:line="259" w:lineRule="auto"/>
      </w:pPr>
      <w:r>
        <w:t xml:space="preserve">Wenn Sie nicht berufstätig sind, können Sie </w:t>
      </w:r>
      <w:r w:rsidR="00D972E8">
        <w:t xml:space="preserve">als DVBS-Mitglied </w:t>
      </w:r>
      <w:r>
        <w:t xml:space="preserve">Unterstützung aus dem DVBS-Solidaritätsfonds </w:t>
      </w:r>
      <w:r w:rsidR="00D972E8">
        <w:t>beantragen</w:t>
      </w:r>
      <w:r>
        <w:t>. Bitte beachten Sie die entsprechenden Passagen im Anmeldebogen. Fragen zum DVBS-Solidaritätsfonds beantworte</w:t>
      </w:r>
      <w:r w:rsidR="00E81874">
        <w:t>t</w:t>
      </w:r>
      <w:r>
        <w:t xml:space="preserve"> </w:t>
      </w:r>
      <w:r w:rsidR="00D972E8">
        <w:t>die</w:t>
      </w:r>
      <w:r w:rsidR="00E81874">
        <w:t xml:space="preserve"> DVBS</w:t>
      </w:r>
      <w:r w:rsidR="00D972E8">
        <w:t>-Geschäftsstelle</w:t>
      </w:r>
      <w:r w:rsidR="00E81874">
        <w:t xml:space="preserve"> </w:t>
      </w:r>
      <w:r>
        <w:t>auch gerne am Telefon.</w:t>
      </w:r>
    </w:p>
    <w:p w14:paraId="371063B0" w14:textId="77777777" w:rsidR="005030BB" w:rsidRDefault="005030BB" w:rsidP="009B267D">
      <w:pPr>
        <w:pStyle w:val="berschrift2"/>
        <w:spacing w:line="259" w:lineRule="auto"/>
      </w:pPr>
      <w:r>
        <w:t>Hinweis für Berufstätige:</w:t>
      </w:r>
    </w:p>
    <w:p w14:paraId="0ACD39EC" w14:textId="480F8593" w:rsidR="005030BB" w:rsidRDefault="005030BB" w:rsidP="009B267D">
      <w:pPr>
        <w:spacing w:line="259" w:lineRule="auto"/>
      </w:pPr>
      <w:r>
        <w:t>Alle Berufstätigen und diejenigen, die eine Ausbildung mit Anspruch auf Vergütung absolvieren, können bei berufsbezogenen Seminaren bei ihrem zuständigen I</w:t>
      </w:r>
      <w:r w:rsidR="00C30733">
        <w:t>nklusions</w:t>
      </w:r>
      <w:r>
        <w:t>amt einen Antrag auf Kosten</w:t>
      </w:r>
      <w:r w:rsidR="00D972E8">
        <w:t>übernahme</w:t>
      </w:r>
      <w:r>
        <w:t xml:space="preserve"> stellen. Wenn dies im Anmeldebogen angekreuzt wird, erhalten die Teilnehmenden dafür von der Geschäftsstelle zur Vorlage beim </w:t>
      </w:r>
      <w:r w:rsidR="00C30733">
        <w:t>Inklusions</w:t>
      </w:r>
      <w:r>
        <w:t xml:space="preserve">amt </w:t>
      </w:r>
      <w:r w:rsidR="00D972E8">
        <w:t>die entsprechenden Unterlagen</w:t>
      </w:r>
      <w:r>
        <w:t>, die dann nur noch – zusammen mit dem individuellen Antrag – dorthin weitergeleitet werden müssen. Sollten Probleme bei der Antragstellung auftreten, können Sie gerne die Hilfe der Rechtsberatung des DVBS in Anspruch nehmen.</w:t>
      </w:r>
    </w:p>
    <w:p w14:paraId="7E33C42F" w14:textId="77777777" w:rsidR="005030BB" w:rsidRDefault="005030BB" w:rsidP="009B267D">
      <w:pPr>
        <w:pStyle w:val="berschrift2"/>
        <w:spacing w:line="259" w:lineRule="auto"/>
      </w:pPr>
      <w:r>
        <w:t xml:space="preserve">Anmeldung: </w:t>
      </w:r>
    </w:p>
    <w:p w14:paraId="22FA3AC8" w14:textId="6D295093" w:rsidR="005030BB" w:rsidRDefault="005030BB" w:rsidP="009B267D">
      <w:pPr>
        <w:spacing w:after="120" w:line="259" w:lineRule="auto"/>
      </w:pPr>
      <w:r>
        <w:t xml:space="preserve">Anmeldeschluss, auch für Begleitpersonen, ist der </w:t>
      </w:r>
      <w:r w:rsidR="00D112B3">
        <w:rPr>
          <w:b/>
        </w:rPr>
        <w:t>30</w:t>
      </w:r>
      <w:r w:rsidR="00845DA9" w:rsidRPr="00845DA9">
        <w:rPr>
          <w:b/>
        </w:rPr>
        <w:t>.1</w:t>
      </w:r>
      <w:r w:rsidR="00D112B3">
        <w:rPr>
          <w:b/>
        </w:rPr>
        <w:t>1</w:t>
      </w:r>
      <w:r w:rsidR="00845DA9" w:rsidRPr="00845DA9">
        <w:rPr>
          <w:b/>
        </w:rPr>
        <w:t>.</w:t>
      </w:r>
      <w:r w:rsidR="00543790">
        <w:rPr>
          <w:b/>
        </w:rPr>
        <w:t>20</w:t>
      </w:r>
      <w:r w:rsidR="00C30733">
        <w:rPr>
          <w:b/>
        </w:rPr>
        <w:t>26</w:t>
      </w:r>
      <w:r>
        <w:t xml:space="preserve">. Wir freuen uns, wenn das Programm auf Interesse </w:t>
      </w:r>
      <w:r w:rsidR="009B267D">
        <w:t>stößt,</w:t>
      </w:r>
      <w:r>
        <w:t xml:space="preserve"> und bitten um Anmeldung sch</w:t>
      </w:r>
      <w:r w:rsidR="00543790">
        <w:t>riftlich oder per E-Mail (</w:t>
      </w:r>
      <w:hyperlink r:id="rId12" w:history="1">
        <w:r w:rsidR="00B505D6" w:rsidRPr="007D40D3">
          <w:rPr>
            <w:rStyle w:val="Hyperlink"/>
          </w:rPr>
          <w:t>axnick@dvbs-online.de</w:t>
        </w:r>
      </w:hyperlink>
      <w:r>
        <w:t>) be</w:t>
      </w:r>
      <w:r w:rsidR="00543790">
        <w:t xml:space="preserve">i der Geschäftsstelle des DVBS, z.H. </w:t>
      </w:r>
      <w:r>
        <w:t>Herr</w:t>
      </w:r>
      <w:r w:rsidR="00543790">
        <w:t>n A</w:t>
      </w:r>
      <w:r w:rsidR="00EC792B">
        <w:t>xnick</w:t>
      </w:r>
    </w:p>
    <w:p w14:paraId="74ADE04C" w14:textId="77777777" w:rsidR="005030BB" w:rsidRDefault="005030BB" w:rsidP="009B267D">
      <w:pPr>
        <w:spacing w:after="120" w:line="259" w:lineRule="auto"/>
      </w:pPr>
      <w:r>
        <w:t xml:space="preserve">Zu der Veranstaltung angemeldet sind in der Regel nur diejenigen Personen, die innerhalb der Anmeldefrist das vollständig ausgefüllte Anmeldeformular der Geschäftsstelle zugeleitet haben. Übersteigt die Zahl die verfügbaren Plätze, so gilt für die Vergabe das Eingangsdatum des Anmeldebogens in der Geschäftsstelle des DVBS. </w:t>
      </w:r>
    </w:p>
    <w:p w14:paraId="4D82B50D" w14:textId="77777777" w:rsidR="005030BB" w:rsidRDefault="005030BB" w:rsidP="009B267D">
      <w:pPr>
        <w:spacing w:after="120" w:line="259" w:lineRule="auto"/>
      </w:pPr>
      <w:r>
        <w:t>Nach Anmeldeschluss erhalten die Teilnehmerinnen und Teilnehmer weitere Informationen über die Unterkunft und die Anreisemöglichkeiten, die Rechnung sowie eine Liste der Teilnehmenden.</w:t>
      </w:r>
    </w:p>
    <w:p w14:paraId="2A688DDD" w14:textId="77777777" w:rsidR="005030BB" w:rsidRDefault="005030BB" w:rsidP="009B267D">
      <w:pPr>
        <w:spacing w:after="120" w:line="259" w:lineRule="auto"/>
      </w:pPr>
      <w:r>
        <w:t>Teilnehmen können auch Nichtmitglieder, allerdings werden Mitglieder des DVBS bei der Vergabe der Plätze zuerst bedacht.</w:t>
      </w:r>
    </w:p>
    <w:p w14:paraId="08171E79" w14:textId="77777777" w:rsidR="005030BB" w:rsidRDefault="005030BB" w:rsidP="009B267D">
      <w:pPr>
        <w:pStyle w:val="berschrift2"/>
        <w:spacing w:line="259" w:lineRule="auto"/>
      </w:pPr>
      <w:r>
        <w:t xml:space="preserve">Abmeldung: </w:t>
      </w:r>
    </w:p>
    <w:p w14:paraId="79F8AA7F" w14:textId="77777777" w:rsidR="005030BB" w:rsidRDefault="005030BB" w:rsidP="009B267D">
      <w:pPr>
        <w:spacing w:after="120" w:line="259" w:lineRule="auto"/>
      </w:pPr>
      <w:r>
        <w:t>Ein Rücktritt bis vier Wochen vor Seminarbeginn ist ohne Begründung möglich. Es werden 85 % der eingezahlten Teilnahmegebühr erstattet.</w:t>
      </w:r>
    </w:p>
    <w:p w14:paraId="53B1C039" w14:textId="77777777" w:rsidR="005030BB" w:rsidRDefault="005030BB" w:rsidP="009B267D">
      <w:pPr>
        <w:spacing w:after="120" w:line="259" w:lineRule="auto"/>
      </w:pPr>
      <w:r>
        <w:lastRenderedPageBreak/>
        <w:t xml:space="preserve">Eine spätere Abmeldung ist nur aus wichtigem Grund möglich, der mit der Abmeldung nachgewiesen wird (z.B. Arbeitsunfähigkeitsbescheinigung, unvorhergesehene dienstliche Unabkömmlichkeit, Notfälle im Bereich der häuslichen Lebensgemeinschaft). Wird der Rücktritt anerkannt, so werden 85 % der eingezahlten Teilnahmegebühr erstattet. Sonst erfolgt eine Rückzahlung der Teilnahmegebühr nur dann, wenn der reservierte Platz an eine andere Person vergeben werden kann. </w:t>
      </w:r>
    </w:p>
    <w:p w14:paraId="65282EBC" w14:textId="77777777" w:rsidR="005030BB" w:rsidRDefault="005030BB" w:rsidP="009B267D">
      <w:pPr>
        <w:pStyle w:val="berschrift2"/>
        <w:spacing w:line="259" w:lineRule="auto"/>
      </w:pPr>
      <w:r>
        <w:t xml:space="preserve">Absage durch den DVBS: </w:t>
      </w:r>
    </w:p>
    <w:p w14:paraId="5195CEF1" w14:textId="77777777" w:rsidR="005030BB" w:rsidRDefault="005030BB" w:rsidP="009B267D">
      <w:pPr>
        <w:spacing w:line="259" w:lineRule="auto"/>
      </w:pPr>
      <w:r>
        <w:t xml:space="preserve">Von der Durchführung einer Veranstaltung ist nach den Richtlinien des DVBS in der Regel abzusehen, wenn sich weniger als zehn Teilnehmerinnen oder Teilnehmer angemeldet haben. Die Teilnahmegebühr wird zurückerstattet. Das Gleiche gilt, wenn die Veranstaltung aus Gründen, die der DVBS zu vertreten hat, entfällt. </w:t>
      </w:r>
    </w:p>
    <w:p w14:paraId="7B30DBEC" w14:textId="77777777" w:rsidR="005030BB" w:rsidRDefault="005030BB" w:rsidP="009B267D">
      <w:pPr>
        <w:pStyle w:val="berschrift2"/>
        <w:spacing w:line="259" w:lineRule="auto"/>
      </w:pPr>
      <w:r>
        <w:t>Solidaritätsfonds:</w:t>
      </w:r>
    </w:p>
    <w:p w14:paraId="68007C41" w14:textId="77777777" w:rsidR="0072757C" w:rsidRDefault="005030BB" w:rsidP="009B267D">
      <w:pPr>
        <w:spacing w:after="120" w:line="259" w:lineRule="auto"/>
      </w:pPr>
      <w:r>
        <w:t xml:space="preserve">Zur Unterstützung von Studierenden und Arbeitslosen hat der DVBS einen Solidaritätsfonds </w:t>
      </w:r>
      <w:r w:rsidR="00D972E8">
        <w:t>eingerichtet</w:t>
      </w:r>
      <w:r>
        <w:t xml:space="preserve">. Die Gelder aus dem Fonds dienen dazu, Arbeitslosen und Studierenden, die eine Seminarteilnahme nicht von Kostenträgern finanziert bekommen, eine teilweise Erstattung von Kosten zu ermöglichen. Gelder für diesen Fonds sollen über freiwillige Spenden "finanzierter Seminarteilnehmer" eingeworben werden. Bitte tragen Sie mit Ihrer freiwilligen Spende dazu bei, dass aus diesem </w:t>
      </w:r>
      <w:r w:rsidR="00EC5DCC">
        <w:t>Topf</w:t>
      </w:r>
      <w:r>
        <w:t xml:space="preserve"> vermehrt Vereinsmitglieder unterstützt werden können</w:t>
      </w:r>
      <w:r w:rsidR="0072757C">
        <w:t>:</w:t>
      </w:r>
    </w:p>
    <w:p w14:paraId="2428F327" w14:textId="72DDF038" w:rsidR="0072757C" w:rsidRDefault="0072757C" w:rsidP="0072757C">
      <w:pPr>
        <w:spacing w:after="0" w:line="259" w:lineRule="auto"/>
      </w:pPr>
      <w:r>
        <w:t>Sparkasse Marburg-Biedenkopf</w:t>
      </w:r>
      <w:r w:rsidR="005030BB">
        <w:t xml:space="preserve"> </w:t>
      </w:r>
    </w:p>
    <w:p w14:paraId="71BC9A60" w14:textId="77777777" w:rsidR="0072757C" w:rsidRDefault="005030BB" w:rsidP="0072757C">
      <w:pPr>
        <w:spacing w:after="0" w:line="259" w:lineRule="auto"/>
      </w:pPr>
      <w:r w:rsidRPr="003E128B">
        <w:t xml:space="preserve">IBAN </w:t>
      </w:r>
      <w:r w:rsidR="0072757C">
        <w:t>DE42 5335 0000 0000 0002 80</w:t>
      </w:r>
    </w:p>
    <w:p w14:paraId="21A10C9E" w14:textId="6B7B439E" w:rsidR="0072757C" w:rsidRDefault="005030BB" w:rsidP="009B267D">
      <w:pPr>
        <w:spacing w:after="120" w:line="259" w:lineRule="auto"/>
      </w:pPr>
      <w:r>
        <w:t xml:space="preserve">Stichwort "Solidaritätsfonds". </w:t>
      </w:r>
    </w:p>
    <w:p w14:paraId="1C71EDEA" w14:textId="5204EA65" w:rsidR="005030BB" w:rsidRDefault="005030BB" w:rsidP="009B267D">
      <w:pPr>
        <w:spacing w:after="120" w:line="259" w:lineRule="auto"/>
      </w:pPr>
      <w:r>
        <w:t>Sie erhalten selbstverständlich eine Spendenbescheinigung.</w:t>
      </w:r>
    </w:p>
    <w:p w14:paraId="59C0E32D" w14:textId="77777777" w:rsidR="005030BB" w:rsidRDefault="005030BB" w:rsidP="009B267D">
      <w:pPr>
        <w:spacing w:after="120" w:line="259" w:lineRule="auto"/>
      </w:pPr>
      <w:r>
        <w:t>Für Fragen rund ums Seminar steht die Unterzeichnende gern zur Verfügung.</w:t>
      </w:r>
    </w:p>
    <w:p w14:paraId="57D825E4" w14:textId="77777777" w:rsidR="005030BB" w:rsidRDefault="005030BB" w:rsidP="009B267D">
      <w:pPr>
        <w:spacing w:after="120" w:line="259" w:lineRule="auto"/>
      </w:pPr>
      <w:r>
        <w:t xml:space="preserve">Für </w:t>
      </w:r>
      <w:r w:rsidR="00B13520">
        <w:t xml:space="preserve">den Vorstand der </w:t>
      </w:r>
      <w:r>
        <w:t>Fachgruppe "Musik" im DVBS</w:t>
      </w:r>
    </w:p>
    <w:p w14:paraId="1A326EED" w14:textId="629EB3F4" w:rsidR="005030BB" w:rsidRDefault="00402A41" w:rsidP="009B267D">
      <w:pPr>
        <w:spacing w:after="120" w:line="259" w:lineRule="auto"/>
      </w:pPr>
      <w:r>
        <w:t>Stefan Albertshauser</w:t>
      </w:r>
    </w:p>
    <w:p w14:paraId="1BD63E6F" w14:textId="77777777" w:rsidR="005030BB" w:rsidRDefault="005030BB" w:rsidP="009B267D">
      <w:pPr>
        <w:pStyle w:val="berschrift2"/>
      </w:pPr>
      <w:r>
        <w:br w:type="page"/>
      </w:r>
      <w:r>
        <w:lastRenderedPageBreak/>
        <w:t>Programm</w:t>
      </w:r>
    </w:p>
    <w:p w14:paraId="0525F4FB" w14:textId="2BCDF476" w:rsidR="005030BB" w:rsidRDefault="00817556" w:rsidP="00E02789">
      <w:pPr>
        <w:pStyle w:val="berschrift3"/>
      </w:pPr>
      <w:r>
        <w:t xml:space="preserve">Dienstag, </w:t>
      </w:r>
      <w:r w:rsidR="00C30733">
        <w:t>19</w:t>
      </w:r>
      <w:r>
        <w:t>.</w:t>
      </w:r>
      <w:r w:rsidR="00C30733">
        <w:t>01</w:t>
      </w:r>
      <w:r>
        <w:t>.202</w:t>
      </w:r>
      <w:r w:rsidR="00C30733">
        <w:t>7</w:t>
      </w:r>
    </w:p>
    <w:p w14:paraId="1C33EDB2" w14:textId="77777777" w:rsidR="005030BB" w:rsidRDefault="005030BB" w:rsidP="00E02789">
      <w:pPr>
        <w:spacing w:after="60"/>
      </w:pPr>
      <w:r>
        <w:t>Anreise bis 17:00 Uhr</w:t>
      </w:r>
    </w:p>
    <w:p w14:paraId="0F327519" w14:textId="77777777" w:rsidR="005030BB" w:rsidRDefault="005030BB" w:rsidP="00E02789">
      <w:pPr>
        <w:tabs>
          <w:tab w:val="left" w:pos="2835"/>
        </w:tabs>
        <w:spacing w:after="60"/>
      </w:pPr>
      <w:r>
        <w:t xml:space="preserve">18:00 Uhr </w:t>
      </w:r>
      <w:r>
        <w:tab/>
        <w:t>Abendessen</w:t>
      </w:r>
    </w:p>
    <w:p w14:paraId="1DC2F2BC" w14:textId="77777777" w:rsidR="005030BB" w:rsidRDefault="005030BB" w:rsidP="00E02789">
      <w:pPr>
        <w:spacing w:after="60"/>
        <w:ind w:left="2832" w:hanging="2832"/>
      </w:pPr>
      <w:r>
        <w:t xml:space="preserve">19:30 Uhr </w:t>
      </w:r>
      <w:r>
        <w:tab/>
        <w:t>Erstes Kennenlernen und zusammen Singen, Einteilung der Workshops, Organisatorisches</w:t>
      </w:r>
    </w:p>
    <w:p w14:paraId="5AE6E80B" w14:textId="2EEEA362" w:rsidR="005030BB" w:rsidRDefault="005030BB" w:rsidP="00E02789">
      <w:pPr>
        <w:pStyle w:val="berschrift3"/>
      </w:pPr>
      <w:r>
        <w:t>Mittwoch,</w:t>
      </w:r>
      <w:r w:rsidR="00817556">
        <w:t xml:space="preserve"> </w:t>
      </w:r>
      <w:r w:rsidR="00C30733">
        <w:t>20</w:t>
      </w:r>
      <w:r w:rsidR="00817556">
        <w:t>.</w:t>
      </w:r>
      <w:r w:rsidR="00C30733">
        <w:t>01</w:t>
      </w:r>
      <w:r w:rsidR="00817556">
        <w:t>.</w:t>
      </w:r>
      <w:r w:rsidR="00AF63C5">
        <w:t xml:space="preserve"> </w:t>
      </w:r>
      <w:r w:rsidR="00817556">
        <w:t>202</w:t>
      </w:r>
      <w:r w:rsidR="00C30733">
        <w:t>7</w:t>
      </w:r>
      <w:r>
        <w:t xml:space="preserve"> </w:t>
      </w:r>
    </w:p>
    <w:p w14:paraId="6760CE5A" w14:textId="77777777" w:rsidR="005030BB" w:rsidRDefault="005030BB" w:rsidP="00E02789">
      <w:pPr>
        <w:tabs>
          <w:tab w:val="left" w:pos="2835"/>
        </w:tabs>
        <w:spacing w:after="60"/>
      </w:pPr>
      <w:r>
        <w:t xml:space="preserve">8:00 Uhr </w:t>
      </w:r>
      <w:r>
        <w:tab/>
        <w:t>Frühstück</w:t>
      </w:r>
    </w:p>
    <w:p w14:paraId="07D9432B" w14:textId="59207410" w:rsidR="005030BB" w:rsidRDefault="005030BB" w:rsidP="009B267D">
      <w:pPr>
        <w:tabs>
          <w:tab w:val="left" w:pos="2835"/>
        </w:tabs>
        <w:spacing w:after="60"/>
        <w:ind w:left="2835" w:hanging="2835"/>
      </w:pPr>
      <w:r>
        <w:t>9:00</w:t>
      </w:r>
      <w:r w:rsidR="00AF63C5">
        <w:t xml:space="preserve"> </w:t>
      </w:r>
      <w:r>
        <w:t>-</w:t>
      </w:r>
      <w:r w:rsidR="00AF63C5">
        <w:t xml:space="preserve"> </w:t>
      </w:r>
      <w:r>
        <w:t xml:space="preserve">12:00 Uhr </w:t>
      </w:r>
      <w:r>
        <w:tab/>
        <w:t>Praxisorienti</w:t>
      </w:r>
      <w:r w:rsidR="00817556">
        <w:t>erter Dirigierunterricht, Teil 1</w:t>
      </w:r>
    </w:p>
    <w:p w14:paraId="34F26E63" w14:textId="77777777" w:rsidR="005030BB" w:rsidRDefault="005030BB" w:rsidP="00E02789">
      <w:pPr>
        <w:spacing w:after="60"/>
      </w:pPr>
      <w:r>
        <w:t>Anschließend Mittagessen</w:t>
      </w:r>
    </w:p>
    <w:p w14:paraId="5381946B" w14:textId="27F5AF90" w:rsidR="005030BB" w:rsidRPr="0063544D" w:rsidRDefault="0063544D" w:rsidP="00E02789">
      <w:pPr>
        <w:tabs>
          <w:tab w:val="left" w:pos="2835"/>
        </w:tabs>
        <w:spacing w:after="60"/>
      </w:pPr>
      <w:r>
        <w:t>15:00</w:t>
      </w:r>
      <w:r w:rsidR="00AF63C5">
        <w:t xml:space="preserve"> </w:t>
      </w:r>
      <w:r>
        <w:t>-</w:t>
      </w:r>
      <w:r w:rsidR="00AF63C5">
        <w:t xml:space="preserve"> </w:t>
      </w:r>
      <w:r>
        <w:t>18:00 Uhr:</w:t>
      </w:r>
      <w:r>
        <w:tab/>
        <w:t xml:space="preserve">Workshop </w:t>
      </w:r>
      <w:r w:rsidR="003668E0">
        <w:t>Sprechen</w:t>
      </w:r>
      <w:r w:rsidR="009038E7">
        <w:t xml:space="preserve"> und Stimmbildung</w:t>
      </w:r>
      <w:r>
        <w:t xml:space="preserve"> </w:t>
      </w:r>
      <w:r w:rsidR="005030BB">
        <w:t xml:space="preserve"> </w:t>
      </w:r>
    </w:p>
    <w:p w14:paraId="2D27BF83" w14:textId="22F0E6A7" w:rsidR="005030BB" w:rsidRDefault="00A15651" w:rsidP="009B267D">
      <w:pPr>
        <w:spacing w:after="60"/>
        <w:ind w:left="2835" w:hanging="3"/>
      </w:pPr>
      <w:r>
        <w:t>Workshop</w:t>
      </w:r>
      <w:r w:rsidR="0063544D">
        <w:t xml:space="preserve"> Dirigieren in Kleingruppe </w:t>
      </w:r>
    </w:p>
    <w:p w14:paraId="68EADAFB" w14:textId="77777777" w:rsidR="005030BB" w:rsidRDefault="005030BB" w:rsidP="00E02789">
      <w:pPr>
        <w:tabs>
          <w:tab w:val="left" w:pos="2835"/>
        </w:tabs>
        <w:spacing w:after="60"/>
      </w:pPr>
      <w:r>
        <w:t xml:space="preserve">18:00 Uhr </w:t>
      </w:r>
      <w:r>
        <w:tab/>
        <w:t xml:space="preserve">Abendessen </w:t>
      </w:r>
    </w:p>
    <w:p w14:paraId="65DF6045" w14:textId="7259EA24" w:rsidR="00AE60BE" w:rsidRDefault="005030BB" w:rsidP="00E02789">
      <w:pPr>
        <w:tabs>
          <w:tab w:val="left" w:pos="2835"/>
        </w:tabs>
        <w:spacing w:after="60"/>
      </w:pPr>
      <w:r>
        <w:t>19:30</w:t>
      </w:r>
      <w:r w:rsidR="00AF63C5">
        <w:t xml:space="preserve"> </w:t>
      </w:r>
      <w:r>
        <w:t>-</w:t>
      </w:r>
      <w:r w:rsidR="00AF63C5">
        <w:t xml:space="preserve"> </w:t>
      </w:r>
      <w:r>
        <w:t>22:00 Uhr:</w:t>
      </w:r>
      <w:r>
        <w:tab/>
        <w:t>Chorprobe</w:t>
      </w:r>
    </w:p>
    <w:p w14:paraId="457D1A6C" w14:textId="31BC81C1" w:rsidR="005030BB" w:rsidRDefault="005030BB" w:rsidP="00E02789">
      <w:pPr>
        <w:pStyle w:val="berschrift3"/>
      </w:pPr>
      <w:r>
        <w:t>Donnerstag,</w:t>
      </w:r>
      <w:r w:rsidR="0063544D">
        <w:t xml:space="preserve"> </w:t>
      </w:r>
      <w:r w:rsidR="003668E0">
        <w:t>21</w:t>
      </w:r>
      <w:r w:rsidR="0063544D">
        <w:t>.</w:t>
      </w:r>
      <w:r w:rsidR="003668E0">
        <w:t>01</w:t>
      </w:r>
      <w:r w:rsidR="0063544D">
        <w:t>. 202</w:t>
      </w:r>
      <w:r w:rsidR="003668E0">
        <w:t>7</w:t>
      </w:r>
      <w:r>
        <w:t xml:space="preserve"> </w:t>
      </w:r>
    </w:p>
    <w:p w14:paraId="6B6B7587" w14:textId="77777777" w:rsidR="005030BB" w:rsidRDefault="005030BB" w:rsidP="00E02789">
      <w:pPr>
        <w:tabs>
          <w:tab w:val="left" w:pos="2835"/>
        </w:tabs>
        <w:spacing w:after="60"/>
      </w:pPr>
      <w:r>
        <w:t xml:space="preserve">8:00 Uhr </w:t>
      </w:r>
      <w:r>
        <w:tab/>
        <w:t>Frühstück</w:t>
      </w:r>
    </w:p>
    <w:p w14:paraId="1488A326" w14:textId="19165D70" w:rsidR="005030BB" w:rsidRDefault="005030BB" w:rsidP="00E02789">
      <w:pPr>
        <w:tabs>
          <w:tab w:val="left" w:pos="2835"/>
        </w:tabs>
        <w:spacing w:after="60"/>
      </w:pPr>
      <w:r>
        <w:t>9:00</w:t>
      </w:r>
      <w:r w:rsidR="00AF63C5">
        <w:t xml:space="preserve"> </w:t>
      </w:r>
      <w:r>
        <w:t>-</w:t>
      </w:r>
      <w:r w:rsidR="00AF63C5">
        <w:t xml:space="preserve"> </w:t>
      </w:r>
      <w:r>
        <w:t>10.30 Uhr</w:t>
      </w:r>
      <w:r w:rsidR="0063544D">
        <w:tab/>
        <w:t>Einsingen und Dirigieren (</w:t>
      </w:r>
      <w:r w:rsidR="00A15651">
        <w:t>Plenum</w:t>
      </w:r>
      <w:r>
        <w:t>)</w:t>
      </w:r>
    </w:p>
    <w:p w14:paraId="48074BF7" w14:textId="497D451C" w:rsidR="005030BB" w:rsidRDefault="005030BB" w:rsidP="009B267D">
      <w:pPr>
        <w:tabs>
          <w:tab w:val="left" w:pos="2835"/>
        </w:tabs>
        <w:spacing w:after="60"/>
        <w:ind w:left="2835" w:hanging="2835"/>
      </w:pPr>
      <w:r>
        <w:t>10:45</w:t>
      </w:r>
      <w:r w:rsidR="00AF63C5">
        <w:t xml:space="preserve"> </w:t>
      </w:r>
      <w:r>
        <w:t>-</w:t>
      </w:r>
      <w:r w:rsidR="00AF63C5">
        <w:t xml:space="preserve"> </w:t>
      </w:r>
      <w:r>
        <w:t xml:space="preserve">12:00 Uhr </w:t>
      </w:r>
      <w:r>
        <w:tab/>
        <w:t>Praxisorienti</w:t>
      </w:r>
      <w:r w:rsidR="0063544D">
        <w:t>erter Dirigierunterricht, Teil 2</w:t>
      </w:r>
    </w:p>
    <w:p w14:paraId="41E40121" w14:textId="65D12121" w:rsidR="00A15651" w:rsidRDefault="00A15651" w:rsidP="009B267D">
      <w:pPr>
        <w:tabs>
          <w:tab w:val="left" w:pos="2835"/>
        </w:tabs>
        <w:spacing w:after="60"/>
        <w:ind w:left="2835" w:hanging="2835"/>
      </w:pPr>
      <w:r>
        <w:tab/>
        <w:t>Workshop Sprechen</w:t>
      </w:r>
      <w:r w:rsidR="00E467BD">
        <w:t xml:space="preserve"> und Stimmbildung</w:t>
      </w:r>
    </w:p>
    <w:p w14:paraId="5AFA2CE7" w14:textId="77777777" w:rsidR="005030BB" w:rsidRDefault="005030BB" w:rsidP="00E02789">
      <w:pPr>
        <w:spacing w:after="60"/>
      </w:pPr>
      <w:r>
        <w:t>Anschließend Mittagessen</w:t>
      </w:r>
    </w:p>
    <w:p w14:paraId="4A998284" w14:textId="2D0E5C4C" w:rsidR="005030BB" w:rsidRDefault="005030BB" w:rsidP="00E02789">
      <w:pPr>
        <w:tabs>
          <w:tab w:val="left" w:pos="2835"/>
        </w:tabs>
        <w:spacing w:after="60"/>
      </w:pPr>
      <w:r>
        <w:t>15:00 -</w:t>
      </w:r>
      <w:r w:rsidR="00AF63C5">
        <w:t xml:space="preserve"> </w:t>
      </w:r>
      <w:r>
        <w:t>18:00 Uhr</w:t>
      </w:r>
      <w:r>
        <w:tab/>
        <w:t xml:space="preserve">Fortsetzung der Workshops </w:t>
      </w:r>
    </w:p>
    <w:p w14:paraId="7E30F1AB" w14:textId="77777777" w:rsidR="005030BB" w:rsidRDefault="005030BB" w:rsidP="00E02789">
      <w:pPr>
        <w:tabs>
          <w:tab w:val="left" w:pos="2835"/>
        </w:tabs>
        <w:spacing w:after="60"/>
      </w:pPr>
      <w:r>
        <w:t xml:space="preserve">18:00 Uhr </w:t>
      </w:r>
      <w:r>
        <w:tab/>
        <w:t>Abendessen</w:t>
      </w:r>
    </w:p>
    <w:p w14:paraId="36B426A8" w14:textId="77777777" w:rsidR="005030BB" w:rsidRDefault="005030BB" w:rsidP="00E02789">
      <w:pPr>
        <w:tabs>
          <w:tab w:val="left" w:pos="2835"/>
        </w:tabs>
        <w:spacing w:after="120"/>
      </w:pPr>
      <w:r>
        <w:t>19:30</w:t>
      </w:r>
      <w:r w:rsidR="00AF63C5">
        <w:t xml:space="preserve"> </w:t>
      </w:r>
      <w:r>
        <w:t>-</w:t>
      </w:r>
      <w:r w:rsidR="00AF63C5">
        <w:t xml:space="preserve"> </w:t>
      </w:r>
      <w:r>
        <w:t xml:space="preserve">22:00 Uhr </w:t>
      </w:r>
      <w:r>
        <w:tab/>
        <w:t>Chorprobe</w:t>
      </w:r>
    </w:p>
    <w:p w14:paraId="383BC67C" w14:textId="77777777" w:rsidR="005030BB" w:rsidRDefault="005030BB" w:rsidP="00E02789">
      <w:pPr>
        <w:spacing w:after="60"/>
      </w:pPr>
      <w:r>
        <w:t>Anschließend geselliges Zusammensein mit den Chorsängern aus der Umgebung</w:t>
      </w:r>
    </w:p>
    <w:p w14:paraId="683A5983" w14:textId="1CCFE9EF" w:rsidR="005030BB" w:rsidRDefault="00817556" w:rsidP="00E02789">
      <w:pPr>
        <w:pStyle w:val="berschrift3"/>
      </w:pPr>
      <w:r>
        <w:t xml:space="preserve">Freitag, </w:t>
      </w:r>
      <w:r w:rsidR="003668E0">
        <w:t>22</w:t>
      </w:r>
      <w:r>
        <w:t>.</w:t>
      </w:r>
      <w:r w:rsidR="003668E0">
        <w:t>01</w:t>
      </w:r>
      <w:r>
        <w:t>.</w:t>
      </w:r>
      <w:r w:rsidR="00AF63C5">
        <w:t xml:space="preserve"> </w:t>
      </w:r>
      <w:r>
        <w:t>202</w:t>
      </w:r>
      <w:r w:rsidR="003668E0">
        <w:t>7</w:t>
      </w:r>
    </w:p>
    <w:p w14:paraId="2188E7F5" w14:textId="77777777" w:rsidR="005030BB" w:rsidRDefault="005030BB" w:rsidP="00E02789">
      <w:pPr>
        <w:tabs>
          <w:tab w:val="left" w:pos="2835"/>
        </w:tabs>
        <w:spacing w:after="60"/>
      </w:pPr>
      <w:r>
        <w:t xml:space="preserve">8:30 </w:t>
      </w:r>
      <w:r w:rsidR="00EC5DCC">
        <w:tab/>
      </w:r>
      <w:r>
        <w:t>Frühstück</w:t>
      </w:r>
    </w:p>
    <w:p w14:paraId="1C377507" w14:textId="77777777" w:rsidR="005030BB" w:rsidRDefault="005030BB" w:rsidP="00E02789">
      <w:pPr>
        <w:tabs>
          <w:tab w:val="left" w:pos="2835"/>
        </w:tabs>
        <w:spacing w:after="60"/>
      </w:pPr>
      <w:r>
        <w:t xml:space="preserve">10:00 Uhr: </w:t>
      </w:r>
      <w:r>
        <w:tab/>
        <w:t>Schlussrunde, Auswertung, Planung</w:t>
      </w:r>
    </w:p>
    <w:p w14:paraId="16914AE9" w14:textId="71C899A3" w:rsidR="008231AC" w:rsidRDefault="005030BB" w:rsidP="00E02789">
      <w:pPr>
        <w:tabs>
          <w:tab w:val="left" w:pos="2835"/>
        </w:tabs>
        <w:spacing w:after="60"/>
      </w:pPr>
      <w:r>
        <w:t xml:space="preserve">12:00 Uhr </w:t>
      </w:r>
      <w:r>
        <w:tab/>
        <w:t>Mittagessen, anschließend Abreise</w:t>
      </w:r>
    </w:p>
    <w:p w14:paraId="3A4464C9" w14:textId="77777777" w:rsidR="00E467BD" w:rsidRDefault="00A15651" w:rsidP="009B267D">
      <w:pPr>
        <w:pStyle w:val="berschrift2"/>
        <w:rPr>
          <w:noProof/>
        </w:rPr>
      </w:pPr>
      <w:r>
        <w:rPr>
          <w:noProof/>
        </w:rPr>
        <w:br/>
      </w:r>
    </w:p>
    <w:p w14:paraId="35767634" w14:textId="77777777" w:rsidR="00E467BD" w:rsidRDefault="00E467BD">
      <w:pPr>
        <w:spacing w:after="0" w:line="240" w:lineRule="auto"/>
        <w:rPr>
          <w:b/>
          <w:bCs/>
          <w:iCs/>
          <w:noProof/>
          <w:color w:val="000000" w:themeColor="text1"/>
          <w:szCs w:val="28"/>
        </w:rPr>
      </w:pPr>
      <w:r>
        <w:rPr>
          <w:noProof/>
        </w:rPr>
        <w:br w:type="page"/>
      </w:r>
    </w:p>
    <w:p w14:paraId="5EF39D6A" w14:textId="6CDB55C6" w:rsidR="00AE60BE" w:rsidRDefault="00AE60BE" w:rsidP="009B267D">
      <w:pPr>
        <w:pStyle w:val="berschrift2"/>
        <w:rPr>
          <w:noProof/>
        </w:rPr>
      </w:pPr>
      <w:r>
        <w:rPr>
          <w:noProof/>
        </w:rPr>
        <w:lastRenderedPageBreak/>
        <w:t>Anmeldeformular</w:t>
      </w:r>
    </w:p>
    <w:p w14:paraId="42EAE45E" w14:textId="77777777" w:rsidR="005030BB" w:rsidRPr="002335E2" w:rsidRDefault="005030BB" w:rsidP="00AE60BE">
      <w:pPr>
        <w:spacing w:after="120"/>
        <w:rPr>
          <w:noProof/>
        </w:rPr>
      </w:pPr>
      <w:r w:rsidRPr="002335E2">
        <w:rPr>
          <w:noProof/>
        </w:rPr>
        <w:t>Absender</w:t>
      </w:r>
    </w:p>
    <w:p w14:paraId="4847C376" w14:textId="77777777" w:rsidR="005030BB" w:rsidRPr="002335E2" w:rsidRDefault="005030BB" w:rsidP="00AE60BE">
      <w:pPr>
        <w:pStyle w:val="Adresse"/>
        <w:spacing w:before="120" w:after="120"/>
        <w:rPr>
          <w:noProof/>
        </w:rPr>
      </w:pPr>
      <w:r w:rsidRPr="002335E2">
        <w:rPr>
          <w:noProof/>
        </w:rPr>
        <w:t xml:space="preserve">Name, Vorname: </w:t>
      </w:r>
    </w:p>
    <w:p w14:paraId="0422737E" w14:textId="77777777" w:rsidR="005030BB" w:rsidRPr="002335E2" w:rsidRDefault="005030BB" w:rsidP="005030BB">
      <w:pPr>
        <w:pStyle w:val="Adresse"/>
        <w:spacing w:before="0" w:after="0"/>
        <w:rPr>
          <w:noProof/>
        </w:rPr>
      </w:pPr>
      <w:r w:rsidRPr="002335E2">
        <w:rPr>
          <w:noProof/>
        </w:rPr>
        <w:t xml:space="preserve">Adresse: </w:t>
      </w:r>
    </w:p>
    <w:p w14:paraId="38B55249" w14:textId="77777777" w:rsidR="005030BB" w:rsidRPr="002335E2" w:rsidRDefault="005030BB" w:rsidP="005030BB">
      <w:pPr>
        <w:pStyle w:val="Adresse"/>
        <w:spacing w:before="960" w:after="0"/>
        <w:rPr>
          <w:noProof/>
        </w:rPr>
      </w:pPr>
    </w:p>
    <w:p w14:paraId="1F228620" w14:textId="77777777" w:rsidR="005030BB" w:rsidRPr="002335E2" w:rsidRDefault="005030BB" w:rsidP="005030BB">
      <w:pPr>
        <w:pStyle w:val="Adresse"/>
        <w:spacing w:before="0" w:after="1200"/>
        <w:rPr>
          <w:noProof/>
        </w:rPr>
      </w:pPr>
      <w:r w:rsidRPr="002335E2">
        <w:rPr>
          <w:noProof/>
        </w:rPr>
        <w:t>An die</w:t>
      </w:r>
      <w:r w:rsidRPr="002335E2">
        <w:rPr>
          <w:noProof/>
        </w:rPr>
        <w:br/>
        <w:t>Geschäftsstelle des DVBS</w:t>
      </w:r>
      <w:r w:rsidRPr="002335E2">
        <w:rPr>
          <w:noProof/>
        </w:rPr>
        <w:br/>
        <w:t>Frauenbergstraße 8</w:t>
      </w:r>
      <w:r w:rsidRPr="002335E2">
        <w:rPr>
          <w:noProof/>
        </w:rPr>
        <w:br/>
        <w:t>35039 Marburg</w:t>
      </w:r>
    </w:p>
    <w:p w14:paraId="0A8037AB" w14:textId="421ABE40" w:rsidR="005030BB" w:rsidRPr="002335E2" w:rsidRDefault="005030BB" w:rsidP="00A216A4">
      <w:pPr>
        <w:pStyle w:val="berschrift1"/>
        <w:rPr>
          <w:noProof/>
        </w:rPr>
      </w:pPr>
      <w:r w:rsidRPr="002335E2">
        <w:rPr>
          <w:noProof/>
        </w:rPr>
        <w:t>Anmeldung zum Seminar "</w:t>
      </w:r>
      <w:r w:rsidR="003668E0">
        <w:rPr>
          <w:noProof/>
        </w:rPr>
        <w:t>Singen und Sprechen</w:t>
      </w:r>
      <w:r w:rsidRPr="002335E2">
        <w:rPr>
          <w:noProof/>
        </w:rPr>
        <w:t>"</w:t>
      </w:r>
      <w:r w:rsidRPr="002335E2">
        <w:rPr>
          <w:noProof/>
        </w:rPr>
        <w:br/>
        <w:t xml:space="preserve">vom </w:t>
      </w:r>
      <w:r w:rsidR="003668E0">
        <w:rPr>
          <w:noProof/>
        </w:rPr>
        <w:t xml:space="preserve">19.01. </w:t>
      </w:r>
      <w:r w:rsidRPr="002335E2">
        <w:rPr>
          <w:noProof/>
        </w:rPr>
        <w:t xml:space="preserve">bis </w:t>
      </w:r>
      <w:r w:rsidR="003668E0">
        <w:rPr>
          <w:noProof/>
        </w:rPr>
        <w:t>22</w:t>
      </w:r>
      <w:r w:rsidRPr="002335E2">
        <w:rPr>
          <w:noProof/>
        </w:rPr>
        <w:t>.</w:t>
      </w:r>
      <w:r w:rsidR="003668E0">
        <w:rPr>
          <w:noProof/>
        </w:rPr>
        <w:t>01</w:t>
      </w:r>
      <w:r w:rsidRPr="002335E2">
        <w:rPr>
          <w:noProof/>
        </w:rPr>
        <w:t>.</w:t>
      </w:r>
      <w:r w:rsidR="00AF63C5">
        <w:rPr>
          <w:noProof/>
        </w:rPr>
        <w:t xml:space="preserve"> 202</w:t>
      </w:r>
      <w:r w:rsidR="003668E0">
        <w:rPr>
          <w:noProof/>
        </w:rPr>
        <w:t>7</w:t>
      </w:r>
      <w:r w:rsidRPr="002335E2">
        <w:rPr>
          <w:noProof/>
        </w:rPr>
        <w:t xml:space="preserve"> in </w:t>
      </w:r>
      <w:r w:rsidR="003668E0">
        <w:rPr>
          <w:noProof/>
        </w:rPr>
        <w:t>Leitershofen</w:t>
      </w:r>
    </w:p>
    <w:p w14:paraId="73E45DE1" w14:textId="77777777" w:rsidR="005030BB" w:rsidRPr="002335E2" w:rsidRDefault="005030BB" w:rsidP="005030BB">
      <w:pPr>
        <w:spacing w:after="480"/>
        <w:rPr>
          <w:noProof/>
        </w:rPr>
      </w:pPr>
      <w:r w:rsidRPr="002335E2">
        <w:rPr>
          <w:noProof/>
        </w:rPr>
        <w:t>Hiermit teile ich mit, dass ich am oben genannten Seminar teilnehme.</w:t>
      </w:r>
    </w:p>
    <w:p w14:paraId="1AF27AE0" w14:textId="77777777" w:rsidR="005030BB" w:rsidRPr="002335E2" w:rsidRDefault="005030BB" w:rsidP="005030BB">
      <w:pPr>
        <w:rPr>
          <w:noProof/>
        </w:rPr>
      </w:pPr>
      <w:r w:rsidRPr="002335E2">
        <w:rPr>
          <w:noProof/>
        </w:rPr>
        <w:t>Bitte Unzutreffendes streichen (oder löschen)</w:t>
      </w:r>
    </w:p>
    <w:p w14:paraId="636099D9" w14:textId="77777777" w:rsidR="005030BB" w:rsidRDefault="005030BB" w:rsidP="005030BB">
      <w:pPr>
        <w:pStyle w:val="Liste"/>
        <w:rPr>
          <w:noProof/>
        </w:rPr>
      </w:pPr>
      <w:r>
        <w:rPr>
          <w:noProof/>
        </w:rPr>
        <w:t>Ich komme mit Begleitung:</w:t>
      </w:r>
      <w:r>
        <w:rPr>
          <w:noProof/>
        </w:rPr>
        <w:tab/>
      </w:r>
      <w:r w:rsidRPr="002335E2">
        <w:rPr>
          <w:noProof/>
        </w:rPr>
        <w:t>ja / nein</w:t>
      </w:r>
    </w:p>
    <w:p w14:paraId="0BFAF5B3" w14:textId="77777777" w:rsidR="005030BB" w:rsidRPr="002335E2" w:rsidRDefault="005030BB" w:rsidP="005030BB">
      <w:pPr>
        <w:pStyle w:val="Liste"/>
        <w:rPr>
          <w:noProof/>
        </w:rPr>
      </w:pPr>
      <w:r>
        <w:rPr>
          <w:noProof/>
        </w:rPr>
        <w:t>Name der Begleitperson: …………………………………..</w:t>
      </w:r>
    </w:p>
    <w:p w14:paraId="35B07BAA" w14:textId="77777777" w:rsidR="005030BB" w:rsidRDefault="005030BB" w:rsidP="005030BB">
      <w:pPr>
        <w:pStyle w:val="Liste"/>
        <w:rPr>
          <w:noProof/>
        </w:rPr>
      </w:pPr>
      <w:r w:rsidRPr="005F357C">
        <w:rPr>
          <w:noProof/>
        </w:rPr>
        <w:t>Ich/Wir brauchen eine Übernachtungsmöglichkeit:</w:t>
      </w:r>
      <w:r w:rsidRPr="005F357C">
        <w:rPr>
          <w:noProof/>
        </w:rPr>
        <w:tab/>
      </w:r>
      <w:r w:rsidRPr="005F357C">
        <w:rPr>
          <w:noProof/>
        </w:rPr>
        <w:tab/>
        <w:t>ja / nein</w:t>
      </w:r>
      <w:r w:rsidRPr="005F357C">
        <w:rPr>
          <w:noProof/>
        </w:rPr>
        <w:br/>
      </w:r>
      <w:r>
        <w:rPr>
          <w:noProof/>
        </w:rPr>
        <w:t xml:space="preserve">( ) </w:t>
      </w:r>
      <w:r w:rsidRPr="005F357C">
        <w:rPr>
          <w:noProof/>
        </w:rPr>
        <w:t xml:space="preserve">Doppelzimmer / </w:t>
      </w:r>
      <w:r>
        <w:rPr>
          <w:noProof/>
        </w:rPr>
        <w:t xml:space="preserve">( ) </w:t>
      </w:r>
      <w:r w:rsidRPr="005F357C">
        <w:rPr>
          <w:noProof/>
        </w:rPr>
        <w:t>Einzelzimmer</w:t>
      </w:r>
    </w:p>
    <w:p w14:paraId="4E8505F8" w14:textId="77777777" w:rsidR="005030BB" w:rsidRPr="005F357C" w:rsidRDefault="005030BB" w:rsidP="005030BB">
      <w:pPr>
        <w:pStyle w:val="Liste"/>
        <w:rPr>
          <w:noProof/>
        </w:rPr>
      </w:pPr>
      <w:r>
        <w:rPr>
          <w:noProof/>
        </w:rPr>
        <w:t>Das Doppelzimmer teile ich mit: …………………………………</w:t>
      </w:r>
    </w:p>
    <w:p w14:paraId="6042D36F" w14:textId="77777777" w:rsidR="005030BB" w:rsidRPr="002335E2" w:rsidRDefault="005030BB" w:rsidP="005030BB">
      <w:pPr>
        <w:pStyle w:val="Liste"/>
        <w:rPr>
          <w:noProof/>
        </w:rPr>
      </w:pPr>
      <w:r w:rsidRPr="002335E2">
        <w:rPr>
          <w:noProof/>
        </w:rPr>
        <w:t>Ich möchte vegetarisches Essen:</w:t>
      </w:r>
      <w:r w:rsidRPr="002335E2">
        <w:rPr>
          <w:noProof/>
        </w:rPr>
        <w:tab/>
      </w:r>
      <w:r w:rsidRPr="002335E2">
        <w:rPr>
          <w:noProof/>
        </w:rPr>
        <w:tab/>
        <w:t>ja / nein</w:t>
      </w:r>
    </w:p>
    <w:p w14:paraId="7EB62914" w14:textId="77777777" w:rsidR="005030BB" w:rsidRDefault="005030BB" w:rsidP="005030BB">
      <w:pPr>
        <w:pStyle w:val="Liste"/>
        <w:rPr>
          <w:noProof/>
        </w:rPr>
      </w:pPr>
      <w:r w:rsidRPr="002335E2">
        <w:rPr>
          <w:noProof/>
        </w:rPr>
        <w:t>Meine Begleitperson möchte vegetarisches Essen:</w:t>
      </w:r>
      <w:r w:rsidRPr="002335E2">
        <w:rPr>
          <w:noProof/>
        </w:rPr>
        <w:tab/>
      </w:r>
      <w:r w:rsidRPr="002335E2">
        <w:rPr>
          <w:noProof/>
        </w:rPr>
        <w:tab/>
        <w:t>ja / nein</w:t>
      </w:r>
    </w:p>
    <w:p w14:paraId="2D52E9B7" w14:textId="77777777" w:rsidR="005030BB" w:rsidRPr="002335E2" w:rsidRDefault="005030BB" w:rsidP="005030BB">
      <w:pPr>
        <w:pStyle w:val="Liste"/>
        <w:rPr>
          <w:noProof/>
        </w:rPr>
      </w:pPr>
      <w:r w:rsidRPr="002335E2">
        <w:rPr>
          <w:noProof/>
        </w:rPr>
        <w:t>Ich komme mit Führhund:</w:t>
      </w:r>
      <w:r w:rsidRPr="002335E2">
        <w:rPr>
          <w:noProof/>
        </w:rPr>
        <w:tab/>
      </w:r>
      <w:r w:rsidRPr="002335E2">
        <w:rPr>
          <w:noProof/>
        </w:rPr>
        <w:tab/>
        <w:t>ja / nein</w:t>
      </w:r>
    </w:p>
    <w:p w14:paraId="60DCD849" w14:textId="7BDB0C63" w:rsidR="005030BB" w:rsidRDefault="005030BB" w:rsidP="005030BB">
      <w:pPr>
        <w:pStyle w:val="Liste"/>
        <w:rPr>
          <w:noProof/>
        </w:rPr>
      </w:pPr>
      <w:r w:rsidRPr="002335E2">
        <w:rPr>
          <w:noProof/>
        </w:rPr>
        <w:t>Ich benötige eine Anmeldebestä</w:t>
      </w:r>
      <w:r>
        <w:rPr>
          <w:noProof/>
        </w:rPr>
        <w:t>tigung</w:t>
      </w:r>
      <w:r>
        <w:rPr>
          <w:noProof/>
        </w:rPr>
        <w:br/>
        <w:t xml:space="preserve">für das </w:t>
      </w:r>
      <w:r w:rsidR="003668E0">
        <w:rPr>
          <w:noProof/>
        </w:rPr>
        <w:t>Inklusions</w:t>
      </w:r>
      <w:r>
        <w:rPr>
          <w:noProof/>
        </w:rPr>
        <w:t>amt:</w:t>
      </w:r>
      <w:r w:rsidRPr="002335E2">
        <w:rPr>
          <w:noProof/>
        </w:rPr>
        <w:tab/>
        <w:t>ja / nein</w:t>
      </w:r>
      <w:r>
        <w:rPr>
          <w:noProof/>
        </w:rPr>
        <w:br/>
        <w:t>- per Post:</w:t>
      </w:r>
      <w:r>
        <w:rPr>
          <w:noProof/>
        </w:rPr>
        <w:tab/>
        <w:t>ja / nein</w:t>
      </w:r>
      <w:r>
        <w:rPr>
          <w:noProof/>
        </w:rPr>
        <w:br/>
        <w:t>- per Mail:</w:t>
      </w:r>
      <w:r>
        <w:rPr>
          <w:noProof/>
        </w:rPr>
        <w:tab/>
        <w:t>ja / nein</w:t>
      </w:r>
    </w:p>
    <w:p w14:paraId="13625B50" w14:textId="77777777" w:rsidR="005030BB" w:rsidRDefault="005030BB" w:rsidP="005030BB">
      <w:pPr>
        <w:pStyle w:val="Liste"/>
        <w:rPr>
          <w:noProof/>
        </w:rPr>
      </w:pPr>
      <w:r>
        <w:rPr>
          <w:noProof/>
        </w:rPr>
        <w:lastRenderedPageBreak/>
        <w:t>Angaben zu den eingebrachten Noten:</w:t>
      </w:r>
      <w:r>
        <w:rPr>
          <w:noProof/>
        </w:rPr>
        <w:br/>
        <w:t>(Verfasser, Titel, Besetzung, Herausgeber/Verlag der</w:t>
      </w:r>
      <w:r>
        <w:rPr>
          <w:noProof/>
        </w:rPr>
        <w:br/>
        <w:t>Schwarzschriftausgabe) …………………………………………………</w:t>
      </w:r>
    </w:p>
    <w:p w14:paraId="3F55CA07" w14:textId="77777777" w:rsidR="005030BB" w:rsidRDefault="005030BB" w:rsidP="005030BB">
      <w:pPr>
        <w:pStyle w:val="Liste"/>
        <w:rPr>
          <w:noProof/>
        </w:rPr>
      </w:pPr>
      <w:r>
        <w:rPr>
          <w:noProof/>
        </w:rPr>
        <w:t>………………………………………………………………………………</w:t>
      </w:r>
    </w:p>
    <w:p w14:paraId="593450B3" w14:textId="77777777" w:rsidR="005030BB" w:rsidRDefault="005030BB" w:rsidP="005030BB">
      <w:pPr>
        <w:pStyle w:val="Liste"/>
        <w:rPr>
          <w:noProof/>
        </w:rPr>
      </w:pPr>
      <w:r>
        <w:rPr>
          <w:noProof/>
        </w:rPr>
        <w:t>………………………………………………………………………………</w:t>
      </w:r>
    </w:p>
    <w:p w14:paraId="4708BAEB" w14:textId="77777777" w:rsidR="005030BB" w:rsidRDefault="005030BB" w:rsidP="005030BB">
      <w:pPr>
        <w:pStyle w:val="Liste"/>
        <w:rPr>
          <w:noProof/>
        </w:rPr>
      </w:pPr>
      <w:r>
        <w:rPr>
          <w:noProof/>
        </w:rPr>
        <w:t>………………………………………………………………………………</w:t>
      </w:r>
    </w:p>
    <w:p w14:paraId="34F7A5AF" w14:textId="77777777" w:rsidR="005030BB" w:rsidRPr="002335E2" w:rsidRDefault="005030BB" w:rsidP="005030BB">
      <w:pPr>
        <w:rPr>
          <w:b/>
          <w:noProof/>
        </w:rPr>
      </w:pPr>
      <w:r w:rsidRPr="002335E2">
        <w:rPr>
          <w:b/>
          <w:noProof/>
        </w:rPr>
        <w:t>Weitere Angaben von nicht Berufstätigen:</w:t>
      </w:r>
    </w:p>
    <w:p w14:paraId="1B9BFC06" w14:textId="40B0B937" w:rsidR="005030BB" w:rsidRPr="002335E2" w:rsidRDefault="005030BB" w:rsidP="005030BB">
      <w:pPr>
        <w:pStyle w:val="Liste"/>
        <w:rPr>
          <w:noProof/>
        </w:rPr>
      </w:pPr>
      <w:r w:rsidRPr="002335E2">
        <w:rPr>
          <w:noProof/>
        </w:rPr>
        <w:t xml:space="preserve">Ich bin nicht berufstätig, habe keinen Anspruch auf </w:t>
      </w:r>
      <w:r w:rsidRPr="002335E2">
        <w:rPr>
          <w:noProof/>
        </w:rPr>
        <w:br/>
        <w:t>Kostenerstattung durch das In</w:t>
      </w:r>
      <w:r w:rsidR="003668E0">
        <w:rPr>
          <w:noProof/>
        </w:rPr>
        <w:t>klusions</w:t>
      </w:r>
      <w:r w:rsidRPr="002335E2">
        <w:rPr>
          <w:noProof/>
        </w:rPr>
        <w:t xml:space="preserve">amt und </w:t>
      </w:r>
      <w:r w:rsidR="0081522F">
        <w:rPr>
          <w:noProof/>
        </w:rPr>
        <w:t>eine Förderung aus dem DVBS-Solidaritätsfonds</w:t>
      </w:r>
      <w:r w:rsidRPr="002335E2">
        <w:rPr>
          <w:noProof/>
        </w:rPr>
        <w:tab/>
        <w:t>ja / nein</w:t>
      </w:r>
    </w:p>
    <w:p w14:paraId="4A2036AA" w14:textId="2ABAA817" w:rsidR="005030BB" w:rsidRPr="002335E2" w:rsidRDefault="005030BB" w:rsidP="005030BB">
      <w:pPr>
        <w:pStyle w:val="Liste"/>
        <w:rPr>
          <w:noProof/>
        </w:rPr>
      </w:pPr>
      <w:r w:rsidRPr="002335E2">
        <w:rPr>
          <w:noProof/>
        </w:rPr>
        <w:t>Ich bin</w:t>
      </w:r>
      <w:r w:rsidRPr="002335E2">
        <w:rPr>
          <w:noProof/>
        </w:rPr>
        <w:br/>
        <w:t>- erwerbslos</w:t>
      </w:r>
      <w:r w:rsidRPr="002335E2">
        <w:rPr>
          <w:noProof/>
        </w:rPr>
        <w:tab/>
      </w:r>
      <w:r w:rsidRPr="002335E2">
        <w:rPr>
          <w:noProof/>
        </w:rPr>
        <w:tab/>
        <w:t>ja / nein</w:t>
      </w:r>
      <w:r w:rsidRPr="002335E2">
        <w:rPr>
          <w:noProof/>
        </w:rPr>
        <w:br/>
        <w:t>- studierend</w:t>
      </w:r>
      <w:r w:rsidRPr="002335E2">
        <w:rPr>
          <w:noProof/>
        </w:rPr>
        <w:tab/>
      </w:r>
      <w:r w:rsidRPr="002335E2">
        <w:rPr>
          <w:noProof/>
        </w:rPr>
        <w:tab/>
        <w:t xml:space="preserve">ja / nein </w:t>
      </w:r>
      <w:r w:rsidRPr="002335E2">
        <w:rPr>
          <w:noProof/>
        </w:rPr>
        <w:br/>
        <w:t>- Rentner oder Rentnerin</w:t>
      </w:r>
      <w:r w:rsidRPr="002335E2">
        <w:rPr>
          <w:noProof/>
        </w:rPr>
        <w:tab/>
      </w:r>
      <w:r w:rsidRPr="002335E2">
        <w:rPr>
          <w:noProof/>
        </w:rPr>
        <w:tab/>
        <w:t>ja / nein</w:t>
      </w:r>
    </w:p>
    <w:p w14:paraId="6DA70AF5" w14:textId="77777777" w:rsidR="005030BB" w:rsidRPr="002335E2" w:rsidRDefault="005030BB" w:rsidP="005030BB">
      <w:pPr>
        <w:spacing w:before="120"/>
        <w:rPr>
          <w:noProof/>
        </w:rPr>
      </w:pPr>
      <w:r w:rsidRPr="002335E2">
        <w:rPr>
          <w:noProof/>
        </w:rPr>
        <w:t>Nach Ablauf der Anmeldefrist erhalte ich eine Rechnung über den Tagungsbeitrag.</w:t>
      </w:r>
    </w:p>
    <w:p w14:paraId="3C5C55E9" w14:textId="77777777" w:rsidR="005030BB" w:rsidRPr="002335E2" w:rsidRDefault="005030BB" w:rsidP="00E02789">
      <w:pPr>
        <w:rPr>
          <w:noProof/>
        </w:rPr>
      </w:pPr>
      <w:r w:rsidRPr="002335E2">
        <w:rPr>
          <w:noProof/>
        </w:rPr>
        <w:t xml:space="preserve">Mit Abgabe der Anmeldung erkläre ich mich einverstanden, dass meine Kontaktdaten in die Liste der Teilnehmenden aufgenommen und an alle Teilnehmenden verschickt werden (ggf. </w:t>
      </w:r>
      <w:r>
        <w:rPr>
          <w:noProof/>
        </w:rPr>
        <w:t xml:space="preserve">diesen </w:t>
      </w:r>
      <w:r w:rsidRPr="002335E2">
        <w:rPr>
          <w:noProof/>
        </w:rPr>
        <w:t>Absatz streichen).</w:t>
      </w:r>
    </w:p>
    <w:p w14:paraId="3D589DB1" w14:textId="77777777" w:rsidR="005030BB" w:rsidRPr="002335E2" w:rsidRDefault="005030BB" w:rsidP="00E02789">
      <w:pPr>
        <w:spacing w:before="720" w:after="840"/>
        <w:rPr>
          <w:noProof/>
        </w:rPr>
      </w:pPr>
      <w:r w:rsidRPr="002335E2">
        <w:rPr>
          <w:noProof/>
        </w:rPr>
        <w:t>Ort und Datum:</w:t>
      </w:r>
    </w:p>
    <w:p w14:paraId="0BA6652C" w14:textId="77777777" w:rsidR="005030BB" w:rsidRPr="002335E2" w:rsidRDefault="005030BB" w:rsidP="005030BB">
      <w:pPr>
        <w:rPr>
          <w:noProof/>
        </w:rPr>
      </w:pPr>
      <w:r w:rsidRPr="002335E2">
        <w:rPr>
          <w:noProof/>
        </w:rPr>
        <w:t>Unterschrift:</w:t>
      </w:r>
    </w:p>
    <w:p w14:paraId="0984029C" w14:textId="77777777" w:rsidR="005030BB" w:rsidRPr="002335E2" w:rsidRDefault="005030BB" w:rsidP="005030BB">
      <w:pPr>
        <w:pStyle w:val="Bemerkung"/>
        <w:spacing w:before="720"/>
        <w:rPr>
          <w:noProof/>
        </w:rPr>
      </w:pPr>
      <w:r w:rsidRPr="002335E2">
        <w:rPr>
          <w:noProof/>
        </w:rPr>
        <w:t>Anmerkung: Sollten Sie das Formular per Mail schicken, ist die Anmeldung auch ohne Unterschrift verbindlich.</w:t>
      </w:r>
    </w:p>
    <w:sectPr w:rsidR="005030BB" w:rsidRPr="002335E2" w:rsidSect="000F4F44">
      <w:headerReference w:type="default" r:id="rId13"/>
      <w:pgSz w:w="11906" w:h="16838"/>
      <w:pgMar w:top="1135" w:right="1418" w:bottom="1134" w:left="1418" w:header="62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D0EDE" w14:textId="77777777" w:rsidR="00703F4A" w:rsidRDefault="00703F4A" w:rsidP="000544AE">
      <w:r>
        <w:separator/>
      </w:r>
    </w:p>
  </w:endnote>
  <w:endnote w:type="continuationSeparator" w:id="0">
    <w:p w14:paraId="122F8D30" w14:textId="77777777" w:rsidR="00703F4A" w:rsidRDefault="00703F4A" w:rsidP="00054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2FCD2" w14:textId="77777777" w:rsidR="00703F4A" w:rsidRDefault="00703F4A" w:rsidP="000544AE">
      <w:r>
        <w:separator/>
      </w:r>
    </w:p>
  </w:footnote>
  <w:footnote w:type="continuationSeparator" w:id="0">
    <w:p w14:paraId="36275B1F" w14:textId="77777777" w:rsidR="00703F4A" w:rsidRDefault="00703F4A" w:rsidP="00054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2F85" w14:textId="77777777" w:rsidR="00F2140E" w:rsidRPr="00056CD0" w:rsidRDefault="00F2140E" w:rsidP="00FA3637">
    <w:pPr>
      <w:pStyle w:val="Kopfzeile"/>
      <w:spacing w:after="0" w:line="20" w:lineRule="atLeast"/>
      <w:rPr>
        <w:rFonts w:cs="Segoe UI"/>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6440"/>
    <w:multiLevelType w:val="hybridMultilevel"/>
    <w:tmpl w:val="F454EDFE"/>
    <w:lvl w:ilvl="0" w:tplc="96AA91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705B53"/>
    <w:multiLevelType w:val="hybridMultilevel"/>
    <w:tmpl w:val="329840A2"/>
    <w:lvl w:ilvl="0" w:tplc="F586B48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621DCD"/>
    <w:multiLevelType w:val="hybridMultilevel"/>
    <w:tmpl w:val="792E6FD4"/>
    <w:lvl w:ilvl="0" w:tplc="F4E21F2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AA859D6"/>
    <w:multiLevelType w:val="hybridMultilevel"/>
    <w:tmpl w:val="8E0CC3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B6B015A"/>
    <w:multiLevelType w:val="hybridMultilevel"/>
    <w:tmpl w:val="EF2AAD3A"/>
    <w:lvl w:ilvl="0" w:tplc="4A8A03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CC264BA"/>
    <w:multiLevelType w:val="hybridMultilevel"/>
    <w:tmpl w:val="326EFA58"/>
    <w:lvl w:ilvl="0" w:tplc="4A8A03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5E7A83"/>
    <w:multiLevelType w:val="hybridMultilevel"/>
    <w:tmpl w:val="6AD292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A77040"/>
    <w:multiLevelType w:val="hybridMultilevel"/>
    <w:tmpl w:val="2D6E39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EE5292"/>
    <w:multiLevelType w:val="hybridMultilevel"/>
    <w:tmpl w:val="F6825D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DB7D64"/>
    <w:multiLevelType w:val="hybridMultilevel"/>
    <w:tmpl w:val="D034DA72"/>
    <w:lvl w:ilvl="0" w:tplc="B17434E6">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4EC7AC5"/>
    <w:multiLevelType w:val="hybridMultilevel"/>
    <w:tmpl w:val="BDEEED90"/>
    <w:lvl w:ilvl="0" w:tplc="499AEC8E">
      <w:start w:val="4"/>
      <w:numFmt w:val="bullet"/>
      <w:lvlText w:val="•"/>
      <w:lvlJc w:val="left"/>
      <w:pPr>
        <w:ind w:left="1065" w:hanging="705"/>
      </w:pPr>
      <w:rPr>
        <w:rFonts w:ascii="Segoe UI" w:eastAsia="Calibr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6355705"/>
    <w:multiLevelType w:val="hybridMultilevel"/>
    <w:tmpl w:val="22326412"/>
    <w:lvl w:ilvl="0" w:tplc="91B8C2B4">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2" w15:restartNumberingAfterBreak="0">
    <w:nsid w:val="435E3BDD"/>
    <w:multiLevelType w:val="multilevel"/>
    <w:tmpl w:val="BACE0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255B15"/>
    <w:multiLevelType w:val="hybridMultilevel"/>
    <w:tmpl w:val="059C980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C612FE"/>
    <w:multiLevelType w:val="hybridMultilevel"/>
    <w:tmpl w:val="EFE6FD52"/>
    <w:lvl w:ilvl="0" w:tplc="B8CE41F2">
      <w:start w:val="1"/>
      <w:numFmt w:val="bullet"/>
      <w:pStyle w:val="Liste"/>
      <w:lvlText w:val=""/>
      <w:lvlJc w:val="left"/>
      <w:pPr>
        <w:tabs>
          <w:tab w:val="num" w:pos="360"/>
        </w:tabs>
        <w:ind w:left="360" w:hanging="360"/>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604AAB"/>
    <w:multiLevelType w:val="hybridMultilevel"/>
    <w:tmpl w:val="690C551C"/>
    <w:lvl w:ilvl="0" w:tplc="4A8A03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472B81"/>
    <w:multiLevelType w:val="hybridMultilevel"/>
    <w:tmpl w:val="B66E200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21D46E5"/>
    <w:multiLevelType w:val="hybridMultilevel"/>
    <w:tmpl w:val="25BAD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3156BD3"/>
    <w:multiLevelType w:val="hybridMultilevel"/>
    <w:tmpl w:val="F080F068"/>
    <w:lvl w:ilvl="0" w:tplc="D5607910">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63A03216"/>
    <w:multiLevelType w:val="hybridMultilevel"/>
    <w:tmpl w:val="A6F0D9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8351439"/>
    <w:multiLevelType w:val="hybridMultilevel"/>
    <w:tmpl w:val="FA68F6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B961A5"/>
    <w:multiLevelType w:val="hybridMultilevel"/>
    <w:tmpl w:val="68A4F85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6D9D6C91"/>
    <w:multiLevelType w:val="hybridMultilevel"/>
    <w:tmpl w:val="3D8A5E10"/>
    <w:lvl w:ilvl="0" w:tplc="1A72EB70">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7C51C20"/>
    <w:multiLevelType w:val="hybridMultilevel"/>
    <w:tmpl w:val="C3620084"/>
    <w:lvl w:ilvl="0" w:tplc="FF6EB08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7F5520A"/>
    <w:multiLevelType w:val="hybridMultilevel"/>
    <w:tmpl w:val="F086F424"/>
    <w:lvl w:ilvl="0" w:tplc="B7166AC8">
      <w:start w:val="1"/>
      <w:numFmt w:val="decimal"/>
      <w:pStyle w:val="Listenabsatz"/>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0921272">
    <w:abstractNumId w:val="5"/>
  </w:num>
  <w:num w:numId="2" w16cid:durableId="264726735">
    <w:abstractNumId w:val="21"/>
  </w:num>
  <w:num w:numId="3" w16cid:durableId="568418726">
    <w:abstractNumId w:val="15"/>
  </w:num>
  <w:num w:numId="4" w16cid:durableId="73211021">
    <w:abstractNumId w:val="3"/>
  </w:num>
  <w:num w:numId="5" w16cid:durableId="1869219413">
    <w:abstractNumId w:val="19"/>
  </w:num>
  <w:num w:numId="6" w16cid:durableId="847476865">
    <w:abstractNumId w:val="4"/>
  </w:num>
  <w:num w:numId="7" w16cid:durableId="1216041632">
    <w:abstractNumId w:val="6"/>
  </w:num>
  <w:num w:numId="8" w16cid:durableId="464350345">
    <w:abstractNumId w:val="13"/>
  </w:num>
  <w:num w:numId="9" w16cid:durableId="118844416">
    <w:abstractNumId w:val="23"/>
  </w:num>
  <w:num w:numId="10" w16cid:durableId="148982106">
    <w:abstractNumId w:val="8"/>
  </w:num>
  <w:num w:numId="11" w16cid:durableId="547181409">
    <w:abstractNumId w:val="9"/>
  </w:num>
  <w:num w:numId="12" w16cid:durableId="1323387316">
    <w:abstractNumId w:val="1"/>
  </w:num>
  <w:num w:numId="13" w16cid:durableId="477263988">
    <w:abstractNumId w:val="10"/>
  </w:num>
  <w:num w:numId="14" w16cid:durableId="1474904309">
    <w:abstractNumId w:val="24"/>
  </w:num>
  <w:num w:numId="15" w16cid:durableId="1290748856">
    <w:abstractNumId w:val="18"/>
  </w:num>
  <w:num w:numId="16" w16cid:durableId="1793788613">
    <w:abstractNumId w:val="20"/>
  </w:num>
  <w:num w:numId="17" w16cid:durableId="1961185782">
    <w:abstractNumId w:val="17"/>
  </w:num>
  <w:num w:numId="18" w16cid:durableId="1636132627">
    <w:abstractNumId w:val="22"/>
  </w:num>
  <w:num w:numId="19" w16cid:durableId="1054741383">
    <w:abstractNumId w:val="2"/>
  </w:num>
  <w:num w:numId="20" w16cid:durableId="20012537">
    <w:abstractNumId w:val="16"/>
  </w:num>
  <w:num w:numId="21" w16cid:durableId="1638486608">
    <w:abstractNumId w:val="0"/>
  </w:num>
  <w:num w:numId="22" w16cid:durableId="473835068">
    <w:abstractNumId w:val="11"/>
  </w:num>
  <w:num w:numId="23" w16cid:durableId="1458328138">
    <w:abstractNumId w:val="7"/>
  </w:num>
  <w:num w:numId="24" w16cid:durableId="331689154">
    <w:abstractNumId w:val="14"/>
  </w:num>
  <w:num w:numId="25" w16cid:durableId="393893553">
    <w:abstractNumId w:val="1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825398829"/>
  </wne:recipientData>
  <wne:recipientData>
    <wne:active wne:val="1"/>
    <wne:hash wne:val="-2000461046"/>
  </wne:recipientData>
  <wne:recipientData>
    <wne:active wne:val="1"/>
    <wne:hash wne:val="-1601547849"/>
  </wne:recipientData>
  <wne:recipientData>
    <wne:active wne:val="1"/>
    <wne:hash wne:val="-2012724369"/>
  </wne:recipientData>
  <wne:recipientData>
    <wne:active wne:val="1"/>
    <wne:hash wne:val="-110216449"/>
  </wne:recipientData>
  <wne:recipientData>
    <wne:active wne:val="1"/>
    <wne:hash wne:val="-171608480"/>
  </wne:recipientData>
  <wne:recipientData>
    <wne:active wne:val="1"/>
    <wne:hash wne:val="1496398640"/>
  </wne:recipientData>
  <wne:recipientData>
    <wne:active wne:val="1"/>
    <wne:hash wne:val="1614239788"/>
  </wne:recipientData>
  <wne:recipientData>
    <wne:active wne:val="1"/>
    <wne:hash wne:val="760159663"/>
  </wne:recipientData>
  <wne:recipientData>
    <wne:active wne:val="1"/>
    <wne:hash wne:val="-322266814"/>
  </wne:recipientData>
  <wne:recipientData>
    <wne:active wne:val="1"/>
    <wne:hash wne:val="-1585021589"/>
  </wne:recipientData>
  <wne:recipientData>
    <wne:active wne:val="1"/>
    <wne:hash wne:val="397559865"/>
  </wne:recipientData>
  <wne:recipientData>
    <wne:active wne:val="1"/>
    <wne:hash wne:val="798836522"/>
  </wne:recipientData>
  <wne:recipientData>
    <wne:active wne:val="1"/>
    <wne:hash wne:val="1649701903"/>
  </wne:recipientData>
  <wne:recipientData>
    <wne:active wne:val="1"/>
    <wne:hash wne:val="-1683363111"/>
  </wne:recipientData>
  <wne:recipientData>
    <wne:active wne:val="1"/>
    <wne:hash wne:val="-1521992679"/>
  </wne:recipientData>
  <wne:recipientData>
    <wne:active wne:val="1"/>
    <wne:hash wne:val="1619111945"/>
  </wne:recipientData>
  <wne:recipientData>
    <wne:active wne:val="1"/>
    <wne:hash wne:val="896274650"/>
  </wne:recipientData>
  <wne:recipientData>
    <wne:active wne:val="1"/>
    <wne:hash wne:val="-1368973883"/>
  </wne:recipientData>
  <wne:recipientData>
    <wne:active wne:val="1"/>
    <wne:hash wne:val="-1007860099"/>
  </wne:recipientData>
  <wne:recipientData>
    <wne:active wne:val="1"/>
    <wne:hash wne:val="1028989222"/>
  </wne:recipientData>
  <wne:recipientData>
    <wne:active wne:val="1"/>
    <wne:hash wne:val="-872495754"/>
  </wne:recipientData>
  <wne:recipientData>
    <wne:active wne:val="1"/>
    <wne:hash wne:val="114834844"/>
  </wne:recipientData>
  <wne:recipientData>
    <wne:active wne:val="1"/>
    <wne:hash wne:val="1832646951"/>
  </wne:recipientData>
  <wne:recipientData>
    <wne:active wne:val="1"/>
    <wne:hash wne:val="-2068115177"/>
  </wne:recipientData>
  <wne:recipientData>
    <wne:active wne:val="1"/>
    <wne:hash wne:val="1539572245"/>
  </wne:recipientData>
  <wne:recipientData>
    <wne:active wne:val="1"/>
    <wne:hash wne:val="-250051035"/>
  </wne:recipientData>
  <wne:recipientData>
    <wne:active wne:val="1"/>
    <wne:hash wne:val="2132016399"/>
  </wne:recipientData>
  <wne:recipientData>
    <wne:active wne:val="1"/>
    <wne:hash wne:val="1043290668"/>
  </wne:recipientData>
  <wne:recipientData>
    <wne:active wne:val="1"/>
    <wne:hash wne:val="-2129855592"/>
  </wne:recipientData>
  <wne:recipientData>
    <wne:active wne:val="1"/>
    <wne:hash wne:val="-1470077531"/>
  </wne:recipientData>
  <wne:recipientData>
    <wne:active wne:val="1"/>
    <wne:hash wne:val="1092699813"/>
  </wne:recipientData>
  <wne:recipientData>
    <wne:active wne:val="1"/>
    <wne:hash wne:val="-1767101244"/>
  </wne:recipientData>
  <wne:recipientData>
    <wne:active wne:val="1"/>
    <wne:hash wne:val="-1546374806"/>
  </wne:recipientData>
  <wne:recipientData>
    <wne:active wne:val="1"/>
    <wne:hash wne:val="-586565137"/>
  </wne:recipientData>
  <wne:recipientData>
    <wne:active wne:val="1"/>
    <wne:hash wne:val="1274479223"/>
  </wne:recipientData>
  <wne:recipientData>
    <wne:active wne:val="1"/>
    <wne:hash wne:val="-1561067969"/>
  </wne:recipientData>
  <wne:recipientData>
    <wne:active wne:val="1"/>
    <wne:hash wne:val="-262716308"/>
  </wne:recipientData>
  <wne:recipientData>
    <wne:active wne:val="1"/>
    <wne:hash wne:val="-2138456184"/>
  </wne:recipientData>
  <wne:recipientData>
    <wne:active wne:val="1"/>
    <wne:hash wne:val="-592451491"/>
  </wne:recipientData>
  <wne:recipientData>
    <wne:active wne:val="1"/>
    <wne:hash wne:val="-558657490"/>
  </wne:recipientData>
  <wne:recipientData>
    <wne:active wne:val="1"/>
    <wne:hash wne:val="1700789052"/>
  </wne:recipientData>
  <wne:recipientData>
    <wne:active wne:val="1"/>
    <wne:hash wne:val="1143772085"/>
  </wne:recipientData>
  <wne:recipientData>
    <wne:active wne:val="1"/>
    <wne:hash wne:val="226923286"/>
  </wne:recipientData>
  <wne:recipientData>
    <wne:active wne:val="1"/>
    <wne:hash wne:val="-712584798"/>
  </wne:recipientData>
  <wne:recipientData>
    <wne:active wne:val="1"/>
    <wne:hash wne:val="1057160948"/>
  </wne:recipientData>
  <wne:recipientData>
    <wne:active wne:val="1"/>
    <wne:hash wne:val="984886446"/>
  </wne:recipientData>
  <wne:recipientData>
    <wne:active wne:val="1"/>
    <wne:hash wne:val="1466247661"/>
  </wne:recipientData>
  <wne:recipientData>
    <wne:active wne:val="1"/>
    <wne:hash wne:val="503070915"/>
  </wne:recipientData>
  <wne:recipientData>
    <wne:active wne:val="1"/>
    <wne:hash wne:val="-1473426111"/>
  </wne:recipientData>
  <wne:recipientData>
    <wne:active wne:val="1"/>
    <wne:hash wne:val="1445976331"/>
  </wne:recipientData>
  <wne:recipientData>
    <wne:active wne:val="1"/>
    <wne:hash wne:val="1284815476"/>
  </wne:recipientData>
  <wne:recipientData>
    <wne:active wne:val="1"/>
    <wne:hash wne:val="1354885935"/>
  </wne:recipientData>
  <wne:recipientData>
    <wne:active wne:val="1"/>
    <wne:hash wne:val="-1651844873"/>
  </wne:recipientData>
  <wne:recipientData>
    <wne:active wne:val="1"/>
    <wne:hash wne:val="-866713943"/>
  </wne:recipientData>
  <wne:recipientData>
    <wne:active wne:val="1"/>
    <wne:hash wne:val="802387993"/>
  </wne:recipientData>
  <wne:recipientData>
    <wne:active wne:val="1"/>
    <wne:hash wne:val="9799520"/>
  </wne:recipientData>
  <wne:recipientData>
    <wne:active wne:val="1"/>
    <wne:hash wne:val="-1631355609"/>
  </wne:recipientData>
  <wne:recipientData>
    <wne:active wne:val="1"/>
    <wne:hash wne:val="1398770896"/>
  </wne:recipientData>
  <wne:recipientData>
    <wne:active wne:val="1"/>
    <wne:hash wne:val="-1222138025"/>
  </wne:recipientData>
  <wne:recipientData>
    <wne:active wne:val="1"/>
    <wne:hash wne:val="922864088"/>
  </wne:recipientData>
  <wne:recipientData>
    <wne:active wne:val="1"/>
    <wne:hash wne:val="-1658322949"/>
  </wne:recipientData>
  <wne:recipientData>
    <wne:active wne:val="1"/>
    <wne:hash wne:val="-671402293"/>
  </wne:recipientData>
  <wne:recipientData>
    <wne:active wne:val="1"/>
    <wne:hash wne:val="-1042393063"/>
  </wne:recipientData>
  <wne:recipientData>
    <wne:active wne:val="1"/>
    <wne:hash wne:val="896005763"/>
  </wne:recipientData>
  <wne:recipientData>
    <wne:active wne:val="1"/>
    <wne:hash wne:val="1296816683"/>
  </wne:recipientData>
  <wne:recipientData>
    <wne:active wne:val="1"/>
    <wne:hash wne:val="-810671931"/>
  </wne:recipientData>
  <wne:recipientData>
    <wne:active wne:val="1"/>
    <wne:hash wne:val="-1857024018"/>
  </wne:recipientData>
  <wne:recipientData>
    <wne:active wne:val="1"/>
    <wne:hash wne:val="762584204"/>
  </wne:recipientData>
  <wne:recipientData>
    <wne:active wne:val="1"/>
    <wne:hash wne:val="-2096237234"/>
  </wne:recipientData>
  <wne:recipientData>
    <wne:active wne:val="1"/>
    <wne:hash wne:val="884181138"/>
  </wne:recipientData>
  <wne:recipientData>
    <wne:active wne:val="1"/>
    <wne:hash wne:val="108873017"/>
  </wne:recipientData>
  <wne:recipientData>
    <wne:active wne:val="1"/>
    <wne:hash wne:val="-1536290721"/>
  </wne:recipientData>
  <wne:recipientData>
    <wne:active wne:val="1"/>
    <wne:hash wne:val="-961726087"/>
  </wne:recipientData>
  <wne:recipientData>
    <wne:active wne:val="1"/>
    <wne:hash wne:val="2047283850"/>
  </wne:recipientData>
  <wne:recipientData>
    <wne:active wne:val="1"/>
    <wne:hash wne:val="-1283109172"/>
  </wne:recipientData>
  <wne:recipientData>
    <wne:active wne:val="1"/>
    <wne:hash wne:val="1139546496"/>
  </wne:recipientData>
  <wne:recipientData>
    <wne:active wne:val="1"/>
    <wne:hash wne:val="-84350458"/>
  </wne:recipientData>
  <wne:recipientData>
    <wne:active wne:val="1"/>
    <wne:hash wne:val="-2105345854"/>
  </wne:recipientData>
  <wne:recipientData>
    <wne:active wne:val="1"/>
    <wne:hash wne:val="-2094386298"/>
  </wne:recipientData>
  <wne:recipientData>
    <wne:active wne:val="1"/>
    <wne:hash wne:val="1889044542"/>
  </wne:recipientData>
  <wne:recipientData>
    <wne:active wne:val="1"/>
    <wne:hash wne:val="1086772479"/>
  </wne:recipientData>
  <wne:recipientData>
    <wne:active wne:val="1"/>
    <wne:hash wne:val="-71667014"/>
  </wne:recipientData>
  <wne:recipientData>
    <wne:active wne:val="1"/>
    <wne:hash wne:val="482225091"/>
  </wne:recipientData>
  <wne:recipientData>
    <wne:active wne:val="1"/>
    <wne:hash wne:val="-220838317"/>
  </wne:recipientData>
  <wne:recipientData>
    <wne:active wne:val="1"/>
    <wne:hash wne:val="596054893"/>
  </wne:recipientData>
  <wne:recipientData>
    <wne:active wne:val="1"/>
    <wne:hash wne:val="-693920598"/>
  </wne:recipientData>
  <wne:recipientData>
    <wne:active wne:val="1"/>
    <wne:hash wne:val="669780683"/>
  </wne:recipientData>
  <wne:recipientData>
    <wne:active wne:val="1"/>
    <wne:hash wne:val="644595120"/>
  </wne:recipientData>
  <wne:recipientData>
    <wne:active wne:val="1"/>
    <wne:hash wne:val="1939926664"/>
  </wne:recipientData>
  <wne:recipientData>
    <wne:active wne:val="1"/>
    <wne:hash wne:val="-21211730"/>
  </wne:recipientData>
  <wne:recipientData>
    <wne:active wne:val="1"/>
    <wne:hash wne:val="600175442"/>
  </wne:recipientData>
  <wne:recipientData>
    <wne:active wne:val="1"/>
    <wne:hash wne:val="1432867533"/>
  </wne:recipientData>
  <wne:recipientData>
    <wne:active wne:val="1"/>
    <wne:hash wne:val="-1222910260"/>
  </wne:recipientData>
  <wne:recipientData>
    <wne:active wne:val="1"/>
    <wne:hash wne:val="-1251560102"/>
  </wne:recipientData>
  <wne:recipientData>
    <wne:active wne:val="1"/>
    <wne:hash wne:val="-680854518"/>
  </wne:recipientData>
  <wne:recipientData>
    <wne:active wne:val="1"/>
    <wne:hash wne:val="1481729420"/>
  </wne:recipientData>
  <wne:recipientData>
    <wne:active wne:val="1"/>
    <wne:hash wne:val="1525605981"/>
  </wne:recipientData>
  <wne:recipientData>
    <wne:active wne:val="1"/>
    <wne:hash wne:val="876206645"/>
  </wne:recipientData>
  <wne:recipientData>
    <wne:active wne:val="1"/>
    <wne:hash wne:val="-653804104"/>
  </wne:recipientData>
  <wne:recipientData>
    <wne:active wne:val="1"/>
    <wne:hash wne:val="-1585406835"/>
  </wne:recipientData>
  <wne:recipientData>
    <wne:active wne:val="1"/>
    <wne:hash wne:val="1152639495"/>
  </wne:recipientData>
  <wne:recipientData>
    <wne:active wne:val="1"/>
    <wne:hash wne:val="-1629566741"/>
  </wne:recipientData>
  <wne:recipientData>
    <wne:active wne:val="1"/>
    <wne:hash wne:val="986724243"/>
  </wne:recipientData>
  <wne:recipientData>
    <wne:active wne:val="1"/>
    <wne:hash wne:val="1448910480"/>
  </wne:recipientData>
  <wne:recipientData>
    <wne:active wne:val="1"/>
    <wne:hash wne:val="-1139994893"/>
  </wne:recipientData>
  <wne:recipientData>
    <wne:active wne:val="1"/>
    <wne:hash wne:val="1486785859"/>
  </wne:recipientData>
  <wne:recipientData>
    <wne:active wne:val="1"/>
    <wne:hash wne:val="2036219899"/>
  </wne:recipientData>
  <wne:recipientData>
    <wne:active wne:val="1"/>
    <wne:hash wne:val="-1888112841"/>
  </wne:recipientData>
  <wne:recipientData>
    <wne:active wne:val="1"/>
    <wne:hash wne:val="1226732530"/>
  </wne:recipientData>
  <wne:recipientData>
    <wne:active wne:val="1"/>
    <wne:hash wne:val="-1250572577"/>
  </wne:recipientData>
  <wne:recipientData>
    <wne:active wne:val="1"/>
    <wne:hash wne:val="-73549887"/>
  </wne:recipientData>
  <wne:recipientData>
    <wne:active wne:val="1"/>
    <wne:hash wne:val="1204372323"/>
  </wne:recipientData>
  <wne:recipientData>
    <wne:active wne:val="1"/>
    <wne:hash wne:val="-237493601"/>
  </wne:recipientData>
  <wne:recipientData>
    <wne:active wne:val="1"/>
    <wne:hash wne:val="-1900740958"/>
  </wne:recipientData>
  <wne:recipientData>
    <wne:active wne:val="1"/>
    <wne:hash wne:val="-1399956286"/>
  </wne:recipientData>
  <wne:recipientData>
    <wne:active wne:val="1"/>
    <wne:hash wne:val="2126007112"/>
  </wne:recipientData>
  <wne:recipientData>
    <wne:active wne:val="1"/>
    <wne:hash wne:val="-1562268746"/>
  </wne:recipientData>
  <wne:recipientData>
    <wne:active wne:val="1"/>
    <wne:hash wne:val="1528729147"/>
  </wne:recipientData>
  <wne:recipientData>
    <wne:active wne:val="1"/>
    <wne:hash wne:val="-643673057"/>
  </wne:recipientData>
  <wne:recipientData>
    <wne:active wne:val="1"/>
    <wne:hash wne:val="-1693106555"/>
  </wne:recipientData>
  <wne:recipientData>
    <wne:active wne:val="1"/>
    <wne:hash wne:val="-887223871"/>
  </wne:recipientData>
  <wne:recipientData>
    <wne:active wne:val="1"/>
    <wne:hash wne:val="1294692171"/>
  </wne:recipientData>
  <wne:recipientData>
    <wne:active wne:val="1"/>
    <wne:hash wne:val="1463684471"/>
  </wne:recipientData>
  <wne:recipientData>
    <wne:active wne:val="1"/>
    <wne:hash wne:val="-1765594404"/>
  </wne:recipientData>
  <wne:recipientData>
    <wne:active wne:val="1"/>
    <wne:hash wne:val="-948557377"/>
  </wne:recipientData>
  <wne:recipientData>
    <wne:active wne:val="1"/>
    <wne:hash wne:val="1144782095"/>
  </wne:recipientData>
  <wne:recipientData>
    <wne:active wne:val="1"/>
    <wne:hash wne:val="1341918711"/>
  </wne:recipientData>
  <wne:recipientData>
    <wne:active wne:val="1"/>
    <wne:hash wne:val="-1505675382"/>
  </wne:recipientData>
  <wne:recipientData>
    <wne:active wne:val="1"/>
    <wne:hash wne:val="1815425047"/>
  </wne:recipientData>
  <wne:recipientData>
    <wne:active wne:val="1"/>
    <wne:hash wne:val="-573681910"/>
  </wne:recipientData>
  <wne:recipientData>
    <wne:active wne:val="1"/>
    <wne:hash wne:val="-551480585"/>
  </wne:recipientData>
  <wne:recipientData>
    <wne:active wne:val="1"/>
    <wne:hash wne:val="-462468635"/>
  </wne:recipientData>
  <wne:recipientData>
    <wne:active wne:val="1"/>
    <wne:hash wne:val="-1381315376"/>
  </wne:recipientData>
  <wne:recipientData>
    <wne:active wne:val="1"/>
    <wne:hash wne:val="-1253472610"/>
  </wne:recipientData>
  <wne:recipientData>
    <wne:active wne:val="1"/>
    <wne:hash wne:val="-31173738"/>
  </wne:recipientData>
  <wne:recipientData>
    <wne:active wne:val="1"/>
    <wne:hash wne:val="-1405068124"/>
  </wne:recipientData>
  <wne:recipientData>
    <wne:active wne:val="1"/>
    <wne:hash wne:val="1292115639"/>
  </wne:recipientData>
  <wne:recipientData>
    <wne:active wne:val="1"/>
    <wne:hash wne:val="-335091742"/>
  </wne:recipientData>
  <wne:recipientData>
    <wne:active wne:val="1"/>
    <wne:hash wne:val="86037165"/>
  </wne:recipientData>
  <wne:recipientData>
    <wne:active wne:val="1"/>
    <wne:hash wne:val="-2089560762"/>
  </wne:recipientData>
  <wne:recipientData>
    <wne:active wne:val="1"/>
    <wne:hash wne:val="-1517900554"/>
  </wne:recipientData>
  <wne:recipientData>
    <wne:active wne:val="1"/>
    <wne:hash wne:val="-51980802"/>
  </wne:recipientData>
  <wne:recipientData>
    <wne:active wne:val="1"/>
    <wne:hash wne:val="-1843199986"/>
  </wne:recipientData>
  <wne:recipientData>
    <wne:active wne:val="1"/>
    <wne:hash wne:val="1740614054"/>
  </wne:recipientData>
  <wne:recipientData>
    <wne:active wne:val="1"/>
    <wne:hash wne:val="1035294406"/>
  </wne:recipientData>
  <wne:recipientData>
    <wne:active wne:val="1"/>
    <wne:hash wne:val="-2136115304"/>
  </wne:recipientData>
  <wne:recipientData>
    <wne:active wne:val="1"/>
    <wne:hash wne:val="-1749710689"/>
  </wne:recipientData>
  <wne:recipientData>
    <wne:active wne:val="1"/>
    <wne:hash wne:val="11444307"/>
  </wne:recipientData>
  <wne:recipientData>
    <wne:active wne:val="1"/>
    <wne:hash wne:val="1919635260"/>
  </wne:recipientData>
  <wne:recipientData>
    <wne:active wne:val="1"/>
    <wne:hash wne:val="-796898599"/>
  </wne:recipientData>
  <wne:recipientData>
    <wne:active wne:val="1"/>
    <wne:hash wne:val="39933440"/>
  </wne:recipientData>
  <wne:recipientData>
    <wne:active wne:val="1"/>
    <wne:hash wne:val="1577222977"/>
  </wne:recipientData>
  <wne:recipientData>
    <wne:active wne:val="1"/>
    <wne:hash wne:val="2092316505"/>
  </wne:recipientData>
  <wne:recipientData>
    <wne:active wne:val="1"/>
    <wne:hash wne:val="529773113"/>
  </wne:recipientData>
  <wne:recipientData>
    <wne:active wne:val="1"/>
    <wne:hash wne:val="1768748137"/>
  </wne:recipientData>
  <wne:recipientData>
    <wne:active wne:val="1"/>
    <wne:hash wne:val="-2009214677"/>
  </wne:recipientData>
  <wne:recipientData>
    <wne:active wne:val="1"/>
    <wne:hash wne:val="2003611444"/>
  </wne:recipientData>
  <wne:recipientData>
    <wne:active wne:val="1"/>
    <wne:hash wne:val="492670033"/>
  </wne:recipientData>
  <wne:recipientData>
    <wne:active wne:val="1"/>
    <wne:hash wne:val="611714678"/>
  </wne:recipientData>
  <wne:recipientData>
    <wne:active wne:val="1"/>
    <wne:hash wne:val="2019441661"/>
  </wne:recipientData>
  <wne:recipientData>
    <wne:active wne:val="1"/>
    <wne:hash wne:val="1559723500"/>
  </wne:recipientData>
  <wne:recipientData>
    <wne:active wne:val="1"/>
    <wne:hash wne:val="295522798"/>
  </wne:recipientData>
  <wne:recipientData>
    <wne:active wne:val="1"/>
    <wne:hash wne:val="1764360671"/>
  </wne:recipientData>
  <wne:recipientData>
    <wne:active wne:val="1"/>
    <wne:hash wne:val="1636808397"/>
  </wne:recipientData>
  <wne:recipientData>
    <wne:active wne:val="1"/>
    <wne:hash wne:val="-1436905137"/>
  </wne:recipientData>
  <wne:recipientData>
    <wne:active wne:val="1"/>
    <wne:hash wne:val="-1968324028"/>
  </wne:recipientData>
  <wne:recipientData>
    <wne:active wne:val="1"/>
    <wne:hash wne:val="1250305676"/>
  </wne:recipientData>
  <wne:recipientData>
    <wne:active wne:val="1"/>
    <wne:hash wne:val="-1872242866"/>
  </wne:recipientData>
  <wne:recipientData>
    <wne:active wne:val="1"/>
    <wne:hash wne:val="-1934177645"/>
  </wne:recipientData>
  <wne:recipientData>
    <wne:active wne:val="1"/>
    <wne:hash wne:val="961945628"/>
  </wne:recipientData>
  <wne:recipientData>
    <wne:active wne:val="1"/>
    <wne:hash wne:val="-1305946482"/>
  </wne:recipientData>
  <wne:recipientData>
    <wne:active wne:val="1"/>
    <wne:hash wne:val="179505276"/>
  </wne:recipientData>
  <wne:recipientData>
    <wne:active wne:val="1"/>
    <wne:hash wne:val="1653507346"/>
  </wne:recipientData>
  <wne:recipientData>
    <wne:active wne:val="1"/>
    <wne:hash wne:val="-1771381090"/>
  </wne:recipientData>
  <wne:recipientData>
    <wne:active wne:val="1"/>
    <wne:hash wne:val="-24754045"/>
  </wne:recipientData>
  <wne:recipientData>
    <wne:active wne:val="1"/>
    <wne:hash wne:val="576941263"/>
  </wne:recipientData>
  <wne:recipientData>
    <wne:active wne:val="1"/>
    <wne:hash wne:val="-1681561761"/>
  </wne:recipientData>
  <wne:recipientData>
    <wne:active wne:val="1"/>
    <wne:hash wne:val="1935775158"/>
  </wne:recipientData>
  <wne:recipientData>
    <wne:active wne:val="1"/>
    <wne:hash wne:val="1673344873"/>
  </wne:recipientData>
  <wne:recipientData>
    <wne:active wne:val="1"/>
    <wne:hash wne:val="-206349231"/>
  </wne:recipientData>
  <wne:recipientData>
    <wne:active wne:val="1"/>
    <wne:hash wne:val="1263323121"/>
  </wne:recipientData>
  <wne:recipientData>
    <wne:active wne:val="1"/>
    <wne:hash wne:val="655276814"/>
  </wne:recipientData>
  <wne:recipientData>
    <wne:active wne:val="1"/>
    <wne:hash wne:val="-797530920"/>
  </wne:recipientData>
  <wne:recipientData>
    <wne:active wne:val="1"/>
    <wne:hash wne:val="1352346377"/>
  </wne:recipientData>
  <wne:recipientData>
    <wne:active wne:val="1"/>
    <wne:hash wne:val="892742373"/>
  </wne:recipientData>
  <wne:recipientData>
    <wne:active wne:val="1"/>
    <wne:hash wne:val="-1405269164"/>
  </wne:recipientData>
  <wne:recipientData>
    <wne:active wne:val="1"/>
    <wne:hash wne:val="812961109"/>
  </wne:recipientData>
  <wne:recipientData>
    <wne:active wne:val="1"/>
    <wne:hash wne:val="-317897939"/>
  </wne:recipientData>
  <wne:recipientData>
    <wne:active wne:val="1"/>
    <wne:hash wne:val="-1225801765"/>
  </wne:recipientData>
  <wne:recipientData>
    <wne:active wne:val="1"/>
    <wne:hash wne:val="-1099220656"/>
  </wne:recipientData>
  <wne:recipientData>
    <wne:active wne:val="1"/>
    <wne:hash wne:val="-2094402841"/>
  </wne:recipientData>
  <wne:recipientData>
    <wne:active wne:val="1"/>
    <wne:hash wne:val="-921224301"/>
  </wne:recipientData>
  <wne:recipientData>
    <wne:active wne:val="1"/>
    <wne:hash wne:val="1077909633"/>
  </wne:recipientData>
  <wne:recipientData>
    <wne:active wne:val="1"/>
    <wne:hash wne:val="-1768273572"/>
  </wne:recipientData>
  <wne:recipientData>
    <wne:active wne:val="1"/>
    <wne:hash wne:val="1971585228"/>
  </wne:recipientData>
  <wne:recipientData>
    <wne:active wne:val="1"/>
    <wne:hash wne:val="-285587906"/>
  </wne:recipientData>
  <wne:recipientData>
    <wne:active wne:val="1"/>
    <wne:hash wne:val="-1252414002"/>
  </wne:recipientData>
  <wne:recipientData>
    <wne:active wne:val="1"/>
    <wne:hash wne:val="1768852563"/>
  </wne:recipientData>
  <wne:recipientData>
    <wne:active wne:val="1"/>
    <wne:hash wne:val="1675215629"/>
  </wne:recipientData>
  <wne:recipientData>
    <wne:active wne:val="1"/>
    <wne:hash wne:val="852941813"/>
  </wne:recipientData>
  <wne:recipientData>
    <wne:active wne:val="1"/>
    <wne:hash wne:val="-517231668"/>
  </wne:recipientData>
  <wne:recipientData>
    <wne:active wne:val="1"/>
    <wne:hash wne:val="-1028850281"/>
  </wne:recipientData>
  <wne:recipientData>
    <wne:active wne:val="1"/>
    <wne:hash wne:val="-451656562"/>
  </wne:recipientData>
  <wne:recipientData>
    <wne:active wne:val="1"/>
    <wne:hash wne:val="-1521314861"/>
  </wne:recipientData>
  <wne:recipientData>
    <wne:active wne:val="1"/>
    <wne:hash wne:val="-847669843"/>
  </wne:recipientData>
  <wne:recipientData>
    <wne:active wne:val="1"/>
    <wne:hash wne:val="-252188346"/>
  </wne:recipientData>
  <wne:recipientData>
    <wne:active wne:val="1"/>
    <wne:hash wne:val="1036457551"/>
  </wne:recipientData>
  <wne:recipientData>
    <wne:active wne:val="1"/>
    <wne:hash wne:val="2133924891"/>
  </wne:recipientData>
  <wne:recipientData>
    <wne:active wne:val="1"/>
    <wne:hash wne:val="2014653027"/>
  </wne:recipientData>
  <wne:recipientData>
    <wne:active wne:val="1"/>
    <wne:hash wne:val="648306458"/>
  </wne:recipientData>
  <wne:recipientData>
    <wne:active wne:val="1"/>
    <wne:hash wne:val="-1852939485"/>
  </wne:recipientData>
  <wne:recipientData>
    <wne:active wne:val="1"/>
    <wne:hash wne:val="1016996558"/>
  </wne:recipientData>
  <wne:recipientData>
    <wne:active wne:val="1"/>
    <wne:hash wne:val="-738938663"/>
  </wne:recipientData>
  <wne:recipientData>
    <wne:active wne:val="1"/>
    <wne:hash wne:val="-1258585386"/>
  </wne:recipientData>
  <wne:recipientData>
    <wne:active wne:val="1"/>
    <wne:hash wne:val="72427729"/>
  </wne:recipientData>
  <wne:recipientData>
    <wne:active wne:val="1"/>
    <wne:hash wne:val="-840532167"/>
  </wne:recipientData>
  <wne:recipientData>
    <wne:active wne:val="1"/>
    <wne:hash wne:val="1791003557"/>
  </wne:recipientData>
  <wne:recipientData>
    <wne:active wne:val="1"/>
    <wne:hash wne:val="404751692"/>
  </wne:recipientData>
  <wne:recipientData>
    <wne:active wne:val="1"/>
    <wne:hash wne:val="1000123137"/>
  </wne:recipientData>
  <wne:recipientData>
    <wne:active wne:val="1"/>
    <wne:hash wne:val="1782037484"/>
  </wne:recipientData>
  <wne:recipientData>
    <wne:active wne:val="1"/>
    <wne:hash wne:val="-1428104910"/>
  </wne:recipientData>
  <wne:recipientData>
    <wne:active wne:val="1"/>
    <wne:hash wne:val="-354889698"/>
  </wne:recipientData>
  <wne:recipientData>
    <wne:active wne:val="1"/>
    <wne:hash wne:val="1404113023"/>
  </wne:recipientData>
  <wne:recipientData>
    <wne:active wne:val="1"/>
    <wne:hash wne:val="-978680566"/>
  </wne:recipientData>
  <wne:recipientData>
    <wne:active wne:val="1"/>
    <wne:hash wne:val="-262531811"/>
  </wne:recipientData>
  <wne:recipientData>
    <wne:active wne:val="1"/>
    <wne:hash wne:val="-355336969"/>
  </wne:recipientData>
  <wne:recipientData>
    <wne:active wne:val="1"/>
    <wne:hash wne:val="701209274"/>
  </wne:recipientData>
  <wne:recipientData>
    <wne:active wne:val="1"/>
    <wne:hash wne:val="1645735641"/>
  </wne:recipientData>
  <wne:recipientData>
    <wne:active wne:val="1"/>
    <wne:hash wne:val="501395860"/>
  </wne:recipientData>
  <wne:recipientData>
    <wne:active wne:val="1"/>
    <wne:hash wne:val="1999886402"/>
  </wne:recipientData>
  <wne:recipientData>
    <wne:active wne:val="1"/>
    <wne:hash wne:val="-771896694"/>
  </wne:recipientData>
  <wne:recipientData>
    <wne:active wne:val="1"/>
    <wne:hash wne:val="1817723769"/>
  </wne:recipientData>
  <wne:recipientData>
    <wne:active wne:val="1"/>
    <wne:hash wne:val="-804346027"/>
  </wne:recipientData>
  <wne:recipientData>
    <wne:active wne:val="1"/>
    <wne:hash wne:val="-387859731"/>
  </wne:recipientData>
  <wne:recipientData>
    <wne:active wne:val="1"/>
    <wne:hash wne:val="887846685"/>
  </wne:recipientData>
  <wne:recipientData>
    <wne:active wne:val="1"/>
    <wne:hash wne:val="1833046089"/>
  </wne:recipientData>
  <wne:recipientData>
    <wne:active wne:val="1"/>
    <wne:hash wne:val="1061785302"/>
  </wne:recipientData>
  <wne:recipientData>
    <wne:active wne:val="1"/>
    <wne:hash wne:val="1129035254"/>
  </wne:recipientData>
  <wne:recipientData>
    <wne:active wne:val="1"/>
    <wne:hash wne:val="-1899542150"/>
  </wne:recipientData>
  <wne:recipientData>
    <wne:active wne:val="1"/>
    <wne:hash wne:val="-1826841850"/>
  </wne:recipientData>
  <wne:recipientData>
    <wne:active wne:val="1"/>
    <wne:hash wne:val="835629086"/>
  </wne:recipientData>
  <wne:recipientData>
    <wne:active wne:val="1"/>
    <wne:hash wne:val="1706666581"/>
  </wne:recipientData>
  <wne:recipientData>
    <wne:active wne:val="1"/>
    <wne:hash wne:val="312650229"/>
  </wne:recipientData>
  <wne:recipientData>
    <wne:active wne:val="1"/>
    <wne:hash wne:val="409143006"/>
  </wne:recipientData>
  <wne:recipientData>
    <wne:active wne:val="1"/>
    <wne:hash wne:val="1145501074"/>
  </wne:recipientData>
  <wne:recipientData>
    <wne:active wne:val="1"/>
    <wne:hash wne:val="-370223489"/>
  </wne:recipientData>
  <wne:recipientData>
    <wne:active wne:val="1"/>
    <wne:hash wne:val="1736068850"/>
  </wne:recipientData>
  <wne:recipientData>
    <wne:active wne:val="1"/>
    <wne:hash wne:val="186311412"/>
  </wne:recipientData>
  <wne:recipientData>
    <wne:active wne:val="1"/>
    <wne:hash wne:val="691307232"/>
  </wne:recipientData>
  <wne:recipientData>
    <wne:active wne:val="1"/>
    <wne:hash wne:val="1091611476"/>
  </wne:recipientData>
  <wne:recipientData>
    <wne:active wne:val="1"/>
    <wne:hash wne:val="1491940325"/>
  </wne:recipientData>
  <wne:recipientData>
    <wne:active wne:val="1"/>
    <wne:hash wne:val="445069076"/>
  </wne:recipientData>
  <wne:recipientData>
    <wne:active wne:val="1"/>
    <wne:hash wne:val="1076615777"/>
  </wne:recipientData>
  <wne:recipientData>
    <wne:active wne:val="1"/>
    <wne:hash wne:val="2091609668"/>
  </wne:recipientData>
  <wne:recipientData>
    <wne:active wne:val="1"/>
    <wne:hash wne:val="-49360217"/>
  </wne:recipientData>
  <wne:recipientData>
    <wne:active wne:val="1"/>
    <wne:hash wne:val="-1988765525"/>
  </wne:recipientData>
  <wne:recipientData>
    <wne:active wne:val="1"/>
    <wne:hash wne:val="17231735"/>
  </wne:recipientData>
  <wne:recipientData>
    <wne:active wne:val="1"/>
    <wne:hash wne:val="-344643077"/>
  </wne:recipientData>
  <wne:recipientData>
    <wne:active wne:val="1"/>
    <wne:hash wne:val="-981032127"/>
  </wne:recipientData>
  <wne:recipientData>
    <wne:active wne:val="1"/>
    <wne:hash wne:val="1754316759"/>
  </wne:recipientData>
  <wne:recipientData>
    <wne:active wne:val="1"/>
    <wne:hash wne:val="1547066316"/>
  </wne:recipientData>
  <wne:recipientData>
    <wne:active wne:val="1"/>
    <wne:hash wne:val="1352728041"/>
  </wne:recipientData>
  <wne:recipientData>
    <wne:active wne:val="1"/>
    <wne:hash wne:val="929537973"/>
  </wne:recipientData>
  <wne:recipientData>
    <wne:active wne:val="1"/>
    <wne:hash wne:val="757725609"/>
  </wne:recipientData>
  <wne:recipientData>
    <wne:active wne:val="1"/>
    <wne:hash wne:val="2121223012"/>
  </wne:recipientData>
  <wne:recipientData>
    <wne:active wne:val="1"/>
    <wne:hash wne:val="-272826314"/>
  </wne:recipientData>
  <wne:recipientData>
    <wne:active wne:val="1"/>
    <wne:hash wne:val="204133649"/>
  </wne:recipientData>
  <wne:recipientData>
    <wne:active wne:val="1"/>
    <wne:hash wne:val="-1334979258"/>
  </wne:recipientData>
  <wne:recipientData>
    <wne:active wne:val="1"/>
    <wne:hash wne:val="-933166427"/>
  </wne:recipientData>
  <wne:recipientData>
    <wne:active wne:val="1"/>
    <wne:hash wne:val="-1741555126"/>
  </wne:recipientData>
  <wne:recipientData>
    <wne:active wne:val="1"/>
    <wne:hash wne:val="-378659177"/>
  </wne:recipientData>
  <wne:recipientData>
    <wne:active wne:val="1"/>
    <wne:hash wne:val="-473542065"/>
  </wne:recipientData>
  <wne:recipientData>
    <wne:active wne:val="1"/>
    <wne:hash wne:val="1644444695"/>
  </wne:recipientData>
  <wne:recipientData>
    <wne:active wne:val="1"/>
    <wne:hash wne:val="-575301670"/>
  </wne:recipientData>
  <wne:recipientData>
    <wne:active wne:val="1"/>
    <wne:hash wne:val="-753815014"/>
  </wne:recipientData>
  <wne:recipientData>
    <wne:active wne:val="1"/>
    <wne:hash wne:val="-757066886"/>
  </wne:recipientData>
  <wne:recipientData>
    <wne:active wne:val="1"/>
    <wne:hash wne:val="-2058300052"/>
  </wne:recipientData>
  <wne:recipientData>
    <wne:active wne:val="1"/>
    <wne:hash wne:val="22172498"/>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mailMerge>
    <w:mainDocumentType w:val="email"/>
    <w:linkToQuery/>
    <w:dataType w:val="native"/>
    <w:connectString w:val="Provider=Microsoft.ACE.OLEDB.12.0;User ID=Admin;Data Source=F:\Bildungsarbeit_-administration\Seminar-Organisation\Musik\2027\2026-09-21_Musik_Medien.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2026-09-21_Musik+Medien$'`  WHERE (`EMail-Adresse-1` IS NOT null  And `EMail-Adresse-1` &lt;&gt; '')"/>
    <w:dataSource r:id="rId2"/>
    <w:addressFieldName w:val="EMailAdresse1"/>
    <w:mailSubject w:val="DVBS-Seminar Singen und Sprechen"/>
    <w:odso>
      <w:udl w:val="Provider=Microsoft.ACE.OLEDB.12.0;User ID=Admin;Data Source=F:\Bildungsarbeit_-administration\Seminar-Organisation\Musik\2027\2026-09-21_Musik_Medien.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2026-09-21_Musik+Medien$'"/>
      <w:src r:id="rId3"/>
      <w:colDelim w:val="9"/>
      <w:type w:val="database"/>
      <w:fHdr/>
      <w:fieldMapData>
        <w:lid w:val="de-DE"/>
      </w:fieldMapData>
      <w:fieldMapData>
        <w:type w:val="dbColumn"/>
        <w:name w:val="Anrede"/>
        <w:mappedName w:val="Anrede"/>
        <w:column w:val="3"/>
        <w:lid w:val="de-DE"/>
      </w:fieldMapData>
      <w:fieldMapData>
        <w:type w:val="dbColumn"/>
        <w:name w:val="Vorname"/>
        <w:mappedName w:val="Vorname"/>
        <w:column w:val="5"/>
        <w:lid w:val="de-DE"/>
      </w:fieldMapData>
      <w:fieldMapData>
        <w:lid w:val="de-DE"/>
      </w:fieldMapData>
      <w:fieldMapData>
        <w:type w:val="dbColumn"/>
        <w:name w:val="Nachname"/>
        <w:mappedName w:val="Nachname"/>
        <w:column w:val="6"/>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type w:val="dbColumn"/>
        <w:name w:val="Ort"/>
        <w:mappedName w:val="Ort"/>
        <w:column w:val="10"/>
        <w:lid w:val="de-DE"/>
      </w:fieldMapData>
      <w:fieldMapData>
        <w:lid w:val="de-DE"/>
      </w:fieldMapData>
      <w:fieldMapData>
        <w:type w:val="dbColumn"/>
        <w:name w:val="PLZ"/>
        <w:mappedName w:val="PLZ"/>
        <w:column w:val="9"/>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fieldMapData>
        <w:lid w:val="de-DE"/>
      </w:fieldMapData>
      <w:recipientData r:id="rId4"/>
    </w:odso>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0BB"/>
    <w:rsid w:val="00004E6E"/>
    <w:rsid w:val="000106A7"/>
    <w:rsid w:val="000544AE"/>
    <w:rsid w:val="00056CD0"/>
    <w:rsid w:val="000636CD"/>
    <w:rsid w:val="00075425"/>
    <w:rsid w:val="000B0FD4"/>
    <w:rsid w:val="000B4DB1"/>
    <w:rsid w:val="000C39BF"/>
    <w:rsid w:val="000C7F68"/>
    <w:rsid w:val="000D6ABE"/>
    <w:rsid w:val="000F4F44"/>
    <w:rsid w:val="000F6469"/>
    <w:rsid w:val="001001AE"/>
    <w:rsid w:val="00100412"/>
    <w:rsid w:val="00105A48"/>
    <w:rsid w:val="001109B5"/>
    <w:rsid w:val="00121083"/>
    <w:rsid w:val="00126567"/>
    <w:rsid w:val="00130FEF"/>
    <w:rsid w:val="00156324"/>
    <w:rsid w:val="001607B4"/>
    <w:rsid w:val="001902F4"/>
    <w:rsid w:val="001A720E"/>
    <w:rsid w:val="001E1867"/>
    <w:rsid w:val="00220B61"/>
    <w:rsid w:val="00244C55"/>
    <w:rsid w:val="002665A2"/>
    <w:rsid w:val="002D7532"/>
    <w:rsid w:val="002E7F31"/>
    <w:rsid w:val="00325AD5"/>
    <w:rsid w:val="00356468"/>
    <w:rsid w:val="003668E0"/>
    <w:rsid w:val="003874A4"/>
    <w:rsid w:val="003B1E45"/>
    <w:rsid w:val="003D339E"/>
    <w:rsid w:val="00402A41"/>
    <w:rsid w:val="00434138"/>
    <w:rsid w:val="004877BA"/>
    <w:rsid w:val="00491993"/>
    <w:rsid w:val="004C3DC3"/>
    <w:rsid w:val="004E468B"/>
    <w:rsid w:val="005030BB"/>
    <w:rsid w:val="005055FF"/>
    <w:rsid w:val="0054332E"/>
    <w:rsid w:val="00543790"/>
    <w:rsid w:val="00566858"/>
    <w:rsid w:val="00581573"/>
    <w:rsid w:val="005E70F0"/>
    <w:rsid w:val="005F6D00"/>
    <w:rsid w:val="00624061"/>
    <w:rsid w:val="0063544D"/>
    <w:rsid w:val="006716CC"/>
    <w:rsid w:val="006A142E"/>
    <w:rsid w:val="006B5635"/>
    <w:rsid w:val="006C206B"/>
    <w:rsid w:val="006E3252"/>
    <w:rsid w:val="00703F4A"/>
    <w:rsid w:val="007060BA"/>
    <w:rsid w:val="00717254"/>
    <w:rsid w:val="0072757C"/>
    <w:rsid w:val="00751562"/>
    <w:rsid w:val="00756CD9"/>
    <w:rsid w:val="007640D9"/>
    <w:rsid w:val="00793654"/>
    <w:rsid w:val="00795C69"/>
    <w:rsid w:val="007B06B8"/>
    <w:rsid w:val="007B5256"/>
    <w:rsid w:val="007B5508"/>
    <w:rsid w:val="007C6797"/>
    <w:rsid w:val="0081522F"/>
    <w:rsid w:val="00817556"/>
    <w:rsid w:val="008231AC"/>
    <w:rsid w:val="008456BB"/>
    <w:rsid w:val="00845DA9"/>
    <w:rsid w:val="008538D5"/>
    <w:rsid w:val="008546E5"/>
    <w:rsid w:val="008A72C4"/>
    <w:rsid w:val="008D4CB6"/>
    <w:rsid w:val="009038E7"/>
    <w:rsid w:val="009333DD"/>
    <w:rsid w:val="0096538D"/>
    <w:rsid w:val="009659D7"/>
    <w:rsid w:val="00966BD7"/>
    <w:rsid w:val="00975B97"/>
    <w:rsid w:val="00980451"/>
    <w:rsid w:val="009879A3"/>
    <w:rsid w:val="009B267D"/>
    <w:rsid w:val="009B3B51"/>
    <w:rsid w:val="009D10AD"/>
    <w:rsid w:val="009E1CDC"/>
    <w:rsid w:val="009E3ED9"/>
    <w:rsid w:val="009F1AA2"/>
    <w:rsid w:val="00A12879"/>
    <w:rsid w:val="00A15651"/>
    <w:rsid w:val="00A216A4"/>
    <w:rsid w:val="00A34234"/>
    <w:rsid w:val="00A433DD"/>
    <w:rsid w:val="00A457AE"/>
    <w:rsid w:val="00A52EC3"/>
    <w:rsid w:val="00A74596"/>
    <w:rsid w:val="00AA3AE4"/>
    <w:rsid w:val="00AA3EBA"/>
    <w:rsid w:val="00AE60BE"/>
    <w:rsid w:val="00AF1965"/>
    <w:rsid w:val="00AF63C5"/>
    <w:rsid w:val="00B13520"/>
    <w:rsid w:val="00B24887"/>
    <w:rsid w:val="00B37BAB"/>
    <w:rsid w:val="00B41637"/>
    <w:rsid w:val="00B505D6"/>
    <w:rsid w:val="00BC5FBB"/>
    <w:rsid w:val="00BD2837"/>
    <w:rsid w:val="00BD6EFE"/>
    <w:rsid w:val="00C05263"/>
    <w:rsid w:val="00C30733"/>
    <w:rsid w:val="00C41333"/>
    <w:rsid w:val="00C43DC2"/>
    <w:rsid w:val="00C63F43"/>
    <w:rsid w:val="00C76C50"/>
    <w:rsid w:val="00C849E1"/>
    <w:rsid w:val="00C86752"/>
    <w:rsid w:val="00C93755"/>
    <w:rsid w:val="00CD1B6C"/>
    <w:rsid w:val="00D00550"/>
    <w:rsid w:val="00D112B3"/>
    <w:rsid w:val="00D30DB3"/>
    <w:rsid w:val="00D3264A"/>
    <w:rsid w:val="00D51244"/>
    <w:rsid w:val="00D54AF3"/>
    <w:rsid w:val="00D8062C"/>
    <w:rsid w:val="00D87FBC"/>
    <w:rsid w:val="00D972E8"/>
    <w:rsid w:val="00DB1167"/>
    <w:rsid w:val="00DB3A7A"/>
    <w:rsid w:val="00DE3A6A"/>
    <w:rsid w:val="00E02789"/>
    <w:rsid w:val="00E3746C"/>
    <w:rsid w:val="00E44729"/>
    <w:rsid w:val="00E467BD"/>
    <w:rsid w:val="00E6186E"/>
    <w:rsid w:val="00E81874"/>
    <w:rsid w:val="00E81D6F"/>
    <w:rsid w:val="00E949D3"/>
    <w:rsid w:val="00EC0117"/>
    <w:rsid w:val="00EC5DCC"/>
    <w:rsid w:val="00EC792B"/>
    <w:rsid w:val="00F2140E"/>
    <w:rsid w:val="00F21D7E"/>
    <w:rsid w:val="00F2281A"/>
    <w:rsid w:val="00F22C02"/>
    <w:rsid w:val="00F2353B"/>
    <w:rsid w:val="00F53364"/>
    <w:rsid w:val="00F63B22"/>
    <w:rsid w:val="00F851F3"/>
    <w:rsid w:val="00FA3637"/>
    <w:rsid w:val="00FA7FD7"/>
    <w:rsid w:val="00FB62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C1D77"/>
  <w15:docId w15:val="{31E1D7A3-F97B-4AB6-9D38-2D955CF3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30BB"/>
    <w:pPr>
      <w:spacing w:after="240" w:line="276" w:lineRule="auto"/>
    </w:pPr>
    <w:rPr>
      <w:rFonts w:ascii="Arial" w:eastAsia="Times New Roman" w:hAnsi="Arial"/>
      <w:sz w:val="28"/>
    </w:rPr>
  </w:style>
  <w:style w:type="paragraph" w:styleId="berschrift1">
    <w:name w:val="heading 1"/>
    <w:basedOn w:val="Standard"/>
    <w:next w:val="Standard"/>
    <w:link w:val="berschrift1Zchn"/>
    <w:autoRedefine/>
    <w:qFormat/>
    <w:rsid w:val="00A216A4"/>
    <w:pPr>
      <w:keepNext/>
      <w:spacing w:before="240" w:line="240" w:lineRule="auto"/>
      <w:outlineLvl w:val="0"/>
    </w:pPr>
    <w:rPr>
      <w:b/>
      <w:bCs/>
      <w:color w:val="000000" w:themeColor="text1"/>
      <w:kern w:val="32"/>
      <w:sz w:val="32"/>
      <w:szCs w:val="32"/>
    </w:rPr>
  </w:style>
  <w:style w:type="paragraph" w:styleId="berschrift2">
    <w:name w:val="heading 2"/>
    <w:aliases w:val="Überschrift 2 Merkblatt"/>
    <w:basedOn w:val="Standard"/>
    <w:next w:val="Standard"/>
    <w:link w:val="berschrift2Zchn"/>
    <w:autoRedefine/>
    <w:uiPriority w:val="9"/>
    <w:unhideWhenUsed/>
    <w:qFormat/>
    <w:rsid w:val="009B267D"/>
    <w:pPr>
      <w:keepNext/>
      <w:spacing w:after="120" w:line="240" w:lineRule="auto"/>
      <w:outlineLvl w:val="1"/>
    </w:pPr>
    <w:rPr>
      <w:b/>
      <w:bCs/>
      <w:iCs/>
      <w:color w:val="000000" w:themeColor="text1"/>
      <w:szCs w:val="28"/>
    </w:rPr>
  </w:style>
  <w:style w:type="paragraph" w:styleId="berschrift3">
    <w:name w:val="heading 3"/>
    <w:basedOn w:val="Standard"/>
    <w:next w:val="Standard"/>
    <w:link w:val="berschrift3Zchn"/>
    <w:autoRedefine/>
    <w:uiPriority w:val="9"/>
    <w:unhideWhenUsed/>
    <w:qFormat/>
    <w:rsid w:val="009B267D"/>
    <w:pPr>
      <w:keepNext/>
      <w:spacing w:before="120" w:after="120"/>
      <w:outlineLvl w:val="2"/>
    </w:pPr>
    <w:rPr>
      <w:b/>
      <w:bCs/>
      <w:color w:val="000000" w:themeColor="text1"/>
      <w:szCs w:val="26"/>
    </w:rPr>
  </w:style>
  <w:style w:type="paragraph" w:styleId="berschrift4">
    <w:name w:val="heading 4"/>
    <w:basedOn w:val="Standard"/>
    <w:next w:val="Standard"/>
    <w:link w:val="berschrift4Zchn"/>
    <w:autoRedefine/>
    <w:uiPriority w:val="9"/>
    <w:unhideWhenUsed/>
    <w:qFormat/>
    <w:rsid w:val="006716CC"/>
    <w:pPr>
      <w:keepNext/>
      <w:spacing w:before="200"/>
      <w:ind w:left="426"/>
      <w:outlineLvl w:val="3"/>
    </w:pPr>
    <w:rPr>
      <w:b/>
      <w:bCs/>
      <w:color w:val="000000" w:themeColor="text1"/>
      <w:szCs w:val="28"/>
    </w:rPr>
  </w:style>
  <w:style w:type="paragraph" w:styleId="berschrift5">
    <w:name w:val="heading 5"/>
    <w:basedOn w:val="Standard"/>
    <w:next w:val="Standard"/>
    <w:link w:val="berschrift5Zchn"/>
    <w:autoRedefine/>
    <w:uiPriority w:val="9"/>
    <w:unhideWhenUsed/>
    <w:qFormat/>
    <w:rsid w:val="00E6186E"/>
    <w:pPr>
      <w:spacing w:before="160"/>
      <w:outlineLvl w:val="4"/>
    </w:pPr>
    <w:rPr>
      <w:b/>
      <w:bCs/>
      <w:iCs/>
      <w:color w:val="000000" w:themeColor="text1"/>
      <w:szCs w:val="26"/>
    </w:rPr>
  </w:style>
  <w:style w:type="paragraph" w:styleId="berschrift6">
    <w:name w:val="heading 6"/>
    <w:basedOn w:val="Standard"/>
    <w:next w:val="Standard"/>
    <w:link w:val="berschrift6Zchn"/>
    <w:autoRedefine/>
    <w:uiPriority w:val="9"/>
    <w:unhideWhenUsed/>
    <w:qFormat/>
    <w:rsid w:val="00E6186E"/>
    <w:pPr>
      <w:spacing w:after="80"/>
      <w:ind w:left="454"/>
      <w:outlineLvl w:val="5"/>
    </w:pPr>
    <w:rPr>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A216A4"/>
    <w:rPr>
      <w:rFonts w:ascii="Arial" w:eastAsia="Times New Roman" w:hAnsi="Arial"/>
      <w:b/>
      <w:bCs/>
      <w:color w:val="000000" w:themeColor="text1"/>
      <w:kern w:val="32"/>
      <w:sz w:val="32"/>
      <w:szCs w:val="32"/>
    </w:rPr>
  </w:style>
  <w:style w:type="character" w:customStyle="1" w:styleId="berschrift2Zchn">
    <w:name w:val="Überschrift 2 Zchn"/>
    <w:aliases w:val="Überschrift 2 Merkblatt Zchn"/>
    <w:link w:val="berschrift2"/>
    <w:uiPriority w:val="9"/>
    <w:rsid w:val="009B267D"/>
    <w:rPr>
      <w:rFonts w:ascii="Arial" w:eastAsia="Times New Roman" w:hAnsi="Arial"/>
      <w:b/>
      <w:bCs/>
      <w:iCs/>
      <w:color w:val="000000" w:themeColor="text1"/>
      <w:sz w:val="28"/>
      <w:szCs w:val="28"/>
    </w:rPr>
  </w:style>
  <w:style w:type="character" w:customStyle="1" w:styleId="berschrift3Zchn">
    <w:name w:val="Überschrift 3 Zchn"/>
    <w:link w:val="berschrift3"/>
    <w:uiPriority w:val="9"/>
    <w:rsid w:val="009B267D"/>
    <w:rPr>
      <w:rFonts w:ascii="Arial" w:eastAsia="Times New Roman" w:hAnsi="Arial"/>
      <w:b/>
      <w:bCs/>
      <w:color w:val="000000" w:themeColor="text1"/>
      <w:sz w:val="28"/>
      <w:szCs w:val="26"/>
    </w:rPr>
  </w:style>
  <w:style w:type="character" w:customStyle="1" w:styleId="berschrift4Zchn">
    <w:name w:val="Überschrift 4 Zchn"/>
    <w:link w:val="berschrift4"/>
    <w:uiPriority w:val="9"/>
    <w:rsid w:val="006716CC"/>
    <w:rPr>
      <w:rFonts w:ascii="Segoe UI" w:eastAsia="Times New Roman" w:hAnsi="Segoe UI"/>
      <w:b/>
      <w:bCs/>
      <w:color w:val="000000" w:themeColor="text1"/>
      <w:sz w:val="24"/>
      <w:szCs w:val="28"/>
      <w:lang w:eastAsia="en-US"/>
    </w:rPr>
  </w:style>
  <w:style w:type="character" w:customStyle="1" w:styleId="berschrift5Zchn">
    <w:name w:val="Überschrift 5 Zchn"/>
    <w:link w:val="berschrift5"/>
    <w:uiPriority w:val="9"/>
    <w:rsid w:val="00E6186E"/>
    <w:rPr>
      <w:rFonts w:ascii="Segoe UI" w:eastAsia="Times New Roman" w:hAnsi="Segoe UI"/>
      <w:b/>
      <w:bCs/>
      <w:iCs/>
      <w:color w:val="000000" w:themeColor="text1"/>
      <w:sz w:val="24"/>
      <w:szCs w:val="26"/>
      <w:lang w:eastAsia="en-US"/>
    </w:rPr>
  </w:style>
  <w:style w:type="character" w:customStyle="1" w:styleId="berschrift6Zchn">
    <w:name w:val="Überschrift 6 Zchn"/>
    <w:link w:val="berschrift6"/>
    <w:uiPriority w:val="9"/>
    <w:rsid w:val="00E6186E"/>
    <w:rPr>
      <w:rFonts w:ascii="Segoe UI" w:eastAsia="Times New Roman" w:hAnsi="Segoe UI"/>
      <w:bCs/>
      <w:color w:val="000000" w:themeColor="text1"/>
      <w:sz w:val="24"/>
      <w:szCs w:val="22"/>
      <w:lang w:eastAsia="en-US"/>
    </w:rPr>
  </w:style>
  <w:style w:type="paragraph" w:styleId="Listenabsatz">
    <w:name w:val="List Paragraph"/>
    <w:basedOn w:val="Standard"/>
    <w:uiPriority w:val="34"/>
    <w:qFormat/>
    <w:rsid w:val="00E6186E"/>
    <w:pPr>
      <w:numPr>
        <w:numId w:val="14"/>
      </w:numPr>
      <w:ind w:left="714" w:hanging="357"/>
    </w:pPr>
    <w:rPr>
      <w:rFonts w:eastAsia="Calibri"/>
      <w:color w:val="000000" w:themeColor="text1"/>
    </w:rPr>
  </w:style>
  <w:style w:type="paragraph" w:styleId="Kopfzeile">
    <w:name w:val="header"/>
    <w:basedOn w:val="Standard"/>
    <w:link w:val="KopfzeileZchn"/>
    <w:uiPriority w:val="99"/>
    <w:unhideWhenUsed/>
    <w:rsid w:val="000544AE"/>
    <w:pPr>
      <w:tabs>
        <w:tab w:val="center" w:pos="4536"/>
        <w:tab w:val="right" w:pos="9072"/>
      </w:tabs>
    </w:pPr>
    <w:rPr>
      <w:rFonts w:eastAsia="Calibri"/>
      <w:color w:val="000000" w:themeColor="text1"/>
    </w:rPr>
  </w:style>
  <w:style w:type="character" w:customStyle="1" w:styleId="KopfzeileZchn">
    <w:name w:val="Kopfzeile Zchn"/>
    <w:link w:val="Kopfzeile"/>
    <w:uiPriority w:val="99"/>
    <w:rsid w:val="000544AE"/>
    <w:rPr>
      <w:rFonts w:ascii="Arial" w:hAnsi="Arial"/>
      <w:sz w:val="24"/>
      <w:szCs w:val="22"/>
      <w:lang w:eastAsia="en-US"/>
    </w:rPr>
  </w:style>
  <w:style w:type="paragraph" w:styleId="Fuzeile">
    <w:name w:val="footer"/>
    <w:basedOn w:val="Standard"/>
    <w:link w:val="FuzeileZchn"/>
    <w:uiPriority w:val="99"/>
    <w:unhideWhenUsed/>
    <w:rsid w:val="000544AE"/>
    <w:pPr>
      <w:tabs>
        <w:tab w:val="center" w:pos="4536"/>
        <w:tab w:val="right" w:pos="9072"/>
      </w:tabs>
    </w:pPr>
    <w:rPr>
      <w:rFonts w:eastAsia="Calibri"/>
      <w:color w:val="000000" w:themeColor="text1"/>
    </w:rPr>
  </w:style>
  <w:style w:type="character" w:customStyle="1" w:styleId="FuzeileZchn">
    <w:name w:val="Fußzeile Zchn"/>
    <w:link w:val="Fuzeile"/>
    <w:uiPriority w:val="99"/>
    <w:rsid w:val="000544AE"/>
    <w:rPr>
      <w:rFonts w:ascii="Arial" w:hAnsi="Arial"/>
      <w:sz w:val="24"/>
      <w:szCs w:val="22"/>
      <w:lang w:eastAsia="en-US"/>
    </w:rPr>
  </w:style>
  <w:style w:type="paragraph" w:styleId="Sprechblasentext">
    <w:name w:val="Balloon Text"/>
    <w:basedOn w:val="Standard"/>
    <w:link w:val="SprechblasentextZchn"/>
    <w:uiPriority w:val="99"/>
    <w:semiHidden/>
    <w:unhideWhenUsed/>
    <w:rsid w:val="000544AE"/>
    <w:rPr>
      <w:rFonts w:ascii="Tahoma" w:eastAsia="Calibri" w:hAnsi="Tahoma" w:cs="Tahoma"/>
      <w:color w:val="000000" w:themeColor="text1"/>
      <w:sz w:val="16"/>
      <w:szCs w:val="16"/>
    </w:rPr>
  </w:style>
  <w:style w:type="character" w:customStyle="1" w:styleId="SprechblasentextZchn">
    <w:name w:val="Sprechblasentext Zchn"/>
    <w:link w:val="Sprechblasentext"/>
    <w:uiPriority w:val="99"/>
    <w:semiHidden/>
    <w:rsid w:val="000544AE"/>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C63F43"/>
    <w:rPr>
      <w:sz w:val="16"/>
      <w:szCs w:val="16"/>
    </w:rPr>
  </w:style>
  <w:style w:type="paragraph" w:styleId="Kommentartext">
    <w:name w:val="annotation text"/>
    <w:basedOn w:val="Standard"/>
    <w:link w:val="KommentartextZchn"/>
    <w:uiPriority w:val="99"/>
    <w:semiHidden/>
    <w:unhideWhenUsed/>
    <w:rsid w:val="00C63F43"/>
    <w:rPr>
      <w:rFonts w:eastAsia="Calibri"/>
      <w:color w:val="000000" w:themeColor="text1"/>
      <w:sz w:val="20"/>
    </w:rPr>
  </w:style>
  <w:style w:type="character" w:customStyle="1" w:styleId="KommentartextZchn">
    <w:name w:val="Kommentartext Zchn"/>
    <w:basedOn w:val="Absatz-Standardschriftart"/>
    <w:link w:val="Kommentartext"/>
    <w:uiPriority w:val="99"/>
    <w:semiHidden/>
    <w:rsid w:val="00C63F43"/>
    <w:rPr>
      <w:rFonts w:ascii="Segoe UI" w:hAnsi="Segoe UI"/>
      <w:color w:val="000000" w:themeColor="text1"/>
      <w:lang w:eastAsia="en-US"/>
    </w:rPr>
  </w:style>
  <w:style w:type="paragraph" w:styleId="Kommentarthema">
    <w:name w:val="annotation subject"/>
    <w:basedOn w:val="Kommentartext"/>
    <w:next w:val="Kommentartext"/>
    <w:link w:val="KommentarthemaZchn"/>
    <w:uiPriority w:val="99"/>
    <w:semiHidden/>
    <w:unhideWhenUsed/>
    <w:rsid w:val="00C63F43"/>
    <w:rPr>
      <w:b/>
      <w:bCs/>
    </w:rPr>
  </w:style>
  <w:style w:type="character" w:customStyle="1" w:styleId="KommentarthemaZchn">
    <w:name w:val="Kommentarthema Zchn"/>
    <w:basedOn w:val="KommentartextZchn"/>
    <w:link w:val="Kommentarthema"/>
    <w:uiPriority w:val="99"/>
    <w:semiHidden/>
    <w:rsid w:val="00C63F43"/>
    <w:rPr>
      <w:rFonts w:ascii="Segoe UI" w:hAnsi="Segoe UI"/>
      <w:b/>
      <w:bCs/>
      <w:color w:val="000000" w:themeColor="text1"/>
      <w:lang w:eastAsia="en-US"/>
    </w:rPr>
  </w:style>
  <w:style w:type="paragraph" w:styleId="StandardWeb">
    <w:name w:val="Normal (Web)"/>
    <w:basedOn w:val="Standard"/>
    <w:uiPriority w:val="99"/>
    <w:unhideWhenUsed/>
    <w:rsid w:val="004877BA"/>
    <w:pPr>
      <w:spacing w:before="100" w:beforeAutospacing="1" w:after="100" w:afterAutospacing="1"/>
    </w:pPr>
  </w:style>
  <w:style w:type="character" w:styleId="Hyperlink">
    <w:name w:val="Hyperlink"/>
    <w:basedOn w:val="Absatz-Standardschriftart"/>
    <w:uiPriority w:val="99"/>
    <w:unhideWhenUsed/>
    <w:rsid w:val="004877BA"/>
    <w:rPr>
      <w:color w:val="0000FF"/>
      <w:u w:val="single"/>
    </w:rPr>
  </w:style>
  <w:style w:type="paragraph" w:customStyle="1" w:styleId="Listenummeriert">
    <w:name w:val="Liste nummeriert"/>
    <w:basedOn w:val="Liste"/>
    <w:autoRedefine/>
    <w:rsid w:val="005030BB"/>
    <w:pPr>
      <w:tabs>
        <w:tab w:val="clear" w:pos="360"/>
        <w:tab w:val="left" w:pos="482"/>
      </w:tabs>
      <w:ind w:left="0" w:firstLine="0"/>
    </w:pPr>
    <w:rPr>
      <w:szCs w:val="28"/>
    </w:rPr>
  </w:style>
  <w:style w:type="paragraph" w:styleId="Liste">
    <w:name w:val="List"/>
    <w:basedOn w:val="Standard"/>
    <w:autoRedefine/>
    <w:rsid w:val="005030BB"/>
    <w:pPr>
      <w:numPr>
        <w:numId w:val="24"/>
      </w:numPr>
      <w:tabs>
        <w:tab w:val="left" w:pos="7088"/>
        <w:tab w:val="right" w:pos="7371"/>
        <w:tab w:val="right" w:pos="8789"/>
      </w:tabs>
      <w:spacing w:line="240" w:lineRule="auto"/>
      <w:ind w:left="357" w:hanging="357"/>
    </w:pPr>
  </w:style>
  <w:style w:type="paragraph" w:customStyle="1" w:styleId="Bemerkung">
    <w:name w:val="Bemerkung"/>
    <w:basedOn w:val="Standard"/>
    <w:autoRedefine/>
    <w:locked/>
    <w:rsid w:val="005030BB"/>
    <w:pPr>
      <w:tabs>
        <w:tab w:val="right" w:pos="7513"/>
        <w:tab w:val="right" w:pos="7938"/>
        <w:tab w:val="right" w:pos="8789"/>
      </w:tabs>
      <w:spacing w:before="120" w:after="0" w:line="240" w:lineRule="auto"/>
    </w:pPr>
    <w:rPr>
      <w:szCs w:val="28"/>
    </w:rPr>
  </w:style>
  <w:style w:type="paragraph" w:customStyle="1" w:styleId="Adresse">
    <w:name w:val="Adresse"/>
    <w:basedOn w:val="Standard"/>
    <w:rsid w:val="005030BB"/>
    <w:pPr>
      <w:tabs>
        <w:tab w:val="right" w:pos="7513"/>
        <w:tab w:val="right" w:pos="8789"/>
      </w:tabs>
      <w:spacing w:before="400" w:after="600" w:line="240" w:lineRule="auto"/>
    </w:pPr>
    <w:rPr>
      <w:szCs w:val="24"/>
    </w:rPr>
  </w:style>
  <w:style w:type="character" w:styleId="Fett">
    <w:name w:val="Strong"/>
    <w:basedOn w:val="Absatz-Standardschriftart"/>
    <w:uiPriority w:val="22"/>
    <w:qFormat/>
    <w:rsid w:val="001607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7099">
      <w:bodyDiv w:val="1"/>
      <w:marLeft w:val="0"/>
      <w:marRight w:val="0"/>
      <w:marTop w:val="0"/>
      <w:marBottom w:val="0"/>
      <w:divBdr>
        <w:top w:val="none" w:sz="0" w:space="0" w:color="auto"/>
        <w:left w:val="none" w:sz="0" w:space="0" w:color="auto"/>
        <w:bottom w:val="none" w:sz="0" w:space="0" w:color="auto"/>
        <w:right w:val="none" w:sz="0" w:space="0" w:color="auto"/>
      </w:divBdr>
    </w:div>
    <w:div w:id="1103379322">
      <w:bodyDiv w:val="1"/>
      <w:marLeft w:val="0"/>
      <w:marRight w:val="0"/>
      <w:marTop w:val="0"/>
      <w:marBottom w:val="0"/>
      <w:divBdr>
        <w:top w:val="none" w:sz="0" w:space="0" w:color="auto"/>
        <w:left w:val="none" w:sz="0" w:space="0" w:color="auto"/>
        <w:bottom w:val="none" w:sz="0" w:space="0" w:color="auto"/>
        <w:right w:val="none" w:sz="0" w:space="0" w:color="auto"/>
      </w:divBdr>
    </w:div>
    <w:div w:id="1520467310">
      <w:bodyDiv w:val="1"/>
      <w:marLeft w:val="0"/>
      <w:marRight w:val="0"/>
      <w:marTop w:val="0"/>
      <w:marBottom w:val="0"/>
      <w:divBdr>
        <w:top w:val="none" w:sz="0" w:space="0" w:color="auto"/>
        <w:left w:val="none" w:sz="0" w:space="0" w:color="auto"/>
        <w:bottom w:val="none" w:sz="0" w:space="0" w:color="auto"/>
        <w:right w:val="none" w:sz="0" w:space="0" w:color="auto"/>
      </w:divBdr>
    </w:div>
    <w:div w:id="173134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xnick@dvbs-online.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rgelstefan@icloud.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info@exerzitienhaus.org" TargetMode="External"/><Relationship Id="rId4" Type="http://schemas.openxmlformats.org/officeDocument/2006/relationships/styles" Target="styles.xml"/><Relationship Id="rId9" Type="http://schemas.openxmlformats.org/officeDocument/2006/relationships/hyperlink" Target="mailto:orgelstefan@icloud.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3" Type="http://schemas.openxmlformats.org/officeDocument/2006/relationships/mailMergeSource" Target="file:///F:\Bildungsarbeit_-administration\Seminar-Organisation\Musik\2027\2026-09-21_Musik_Medien.xlsx" TargetMode="External"/><Relationship Id="rId2" Type="http://schemas.openxmlformats.org/officeDocument/2006/relationships/mailMergeSource" Target="file:///F:\Bildungsarbeit_-administration\Seminar-Organisation\Musik\2027\2026-09-21_Musik_Medien.xlsx" TargetMode="External"/><Relationship Id="rId1" Type="http://schemas.openxmlformats.org/officeDocument/2006/relationships/attachedTemplate" Target="file:///H:\Vorlagen\Vorlage%20iBoB-Format.dotx" TargetMode="External"/><Relationship Id="rId4" Type="http://schemas.openxmlformats.org/officeDocument/2006/relationships/recipientData" Target="recipientData.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D4401-322F-425F-B125-470256866B05}">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DF5A1A8E-70E8-42CF-9693-B785E2C41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iBoB-Format.dotx</Template>
  <TotalTime>0</TotalTime>
  <Pages>7</Pages>
  <Words>1436</Words>
  <Characters>9051</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DVBS - Christian Axnick</dc:creator>
  <cp:lastModifiedBy>DVBS - Christian Axnick</cp:lastModifiedBy>
  <cp:revision>5</cp:revision>
  <cp:lastPrinted>2019-09-24T09:21:00Z</cp:lastPrinted>
  <dcterms:created xsi:type="dcterms:W3CDTF">2026-09-21T07:06:00Z</dcterms:created>
  <dcterms:modified xsi:type="dcterms:W3CDTF">2026-09-21T13:21:00Z</dcterms:modified>
</cp:coreProperties>
</file>